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bookmarkStart w:id="0" w:name="_GoBack" w:colFirst="0" w:colLast="0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bookmarkEnd w:id="0"/>
    </w:tbl>
    <w:p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6E13A6">
      <w:headerReference w:type="default" r:id="rId10"/>
      <w:footerReference w:type="default" r:id="rId11"/>
      <w:pgSz w:w="11906" w:h="16838" w:code="9"/>
      <w:pgMar w:top="426" w:right="720" w:bottom="2268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36C" w:rsidRDefault="005D636C" w:rsidP="00A66B18">
      <w:pPr>
        <w:spacing w:before="0" w:after="0"/>
      </w:pPr>
      <w:r>
        <w:separator/>
      </w:r>
    </w:p>
  </w:endnote>
  <w:endnote w:type="continuationSeparator" w:id="0">
    <w:p w:rsidR="005D636C" w:rsidRDefault="005D636C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elha"/>
      <w:tblW w:w="10258" w:type="dxa"/>
      <w:tblInd w:w="-4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05"/>
      <w:gridCol w:w="4253"/>
    </w:tblGrid>
    <w:tr w:rsidR="005D636C" w:rsidTr="006E13A6">
      <w:trPr>
        <w:trHeight w:val="1989"/>
      </w:trPr>
      <w:tc>
        <w:tcPr>
          <w:tcW w:w="6005" w:type="dxa"/>
        </w:tcPr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NÚCLEOS: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Coimbra – </w:t>
          </w:r>
          <w:hyperlink r:id="rId1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apoio-deleg.coimbra@mail.cej.mj.pt</w:t>
            </w:r>
          </w:hyperlink>
          <w:r w:rsidRPr="004B7881">
            <w:rPr>
              <w:rFonts w:ascii="Candara" w:hAnsi="Candara"/>
              <w:sz w:val="20"/>
            </w:rPr>
            <w:t xml:space="preserve"> 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Av. Sá da Bandeira,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Golden, 115-5.º, letras E, F, G, H (antigo Registo Notarial)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3004-515 Coimbra – Tel.: 23 983 49 24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Porto – </w:t>
          </w:r>
          <w:hyperlink r:id="rId2" w:history="1">
            <w:r w:rsidRPr="005D636C">
              <w:rPr>
                <w:rStyle w:val="Hiperligao"/>
                <w:rFonts w:ascii="Candara" w:hAnsi="Candara"/>
                <w:color w:val="595959"/>
                <w:sz w:val="20"/>
              </w:rPr>
              <w:t>apoio-deleg.porto@mail.cej.mj.pt</w:t>
            </w:r>
          </w:hyperlink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Rua de Camões, </w:t>
          </w:r>
          <w:proofErr w:type="spellStart"/>
          <w:r w:rsidRPr="004B7881">
            <w:rPr>
              <w:rFonts w:ascii="Candara" w:hAnsi="Candara"/>
              <w:sz w:val="20"/>
            </w:rPr>
            <w:t>edif</w:t>
          </w:r>
          <w:proofErr w:type="spellEnd"/>
          <w:r w:rsidRPr="004B7881">
            <w:rPr>
              <w:rFonts w:ascii="Candara" w:hAnsi="Candara"/>
              <w:sz w:val="20"/>
            </w:rPr>
            <w:t>. DIAP, 155-6.º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4049-074 Porto </w:t>
          </w: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 xml:space="preserve">: 22 205 89 68 | 22 203 12 99 </w:t>
          </w:r>
        </w:p>
        <w:p w:rsidR="005D636C" w:rsidRPr="004B7881" w:rsidRDefault="005D636C" w:rsidP="006E13A6">
          <w:pPr>
            <w:pStyle w:val="Rodap"/>
            <w:rPr>
              <w:rFonts w:ascii="Candara" w:hAnsi="Candara"/>
              <w:sz w:val="2"/>
              <w:szCs w:val="2"/>
            </w:rPr>
          </w:pPr>
        </w:p>
      </w:tc>
      <w:tc>
        <w:tcPr>
          <w:tcW w:w="4253" w:type="dxa"/>
        </w:tcPr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SEDE: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>Lisboa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r w:rsidRPr="004B7881">
            <w:rPr>
              <w:rFonts w:ascii="Candara" w:hAnsi="Candara"/>
              <w:sz w:val="20"/>
            </w:rPr>
            <w:t xml:space="preserve">Largo do Limoeiro – 1149-048 Lisboa </w:t>
          </w:r>
        </w:p>
        <w:p w:rsidR="005D636C" w:rsidRPr="004B7881" w:rsidRDefault="005D636C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proofErr w:type="spellStart"/>
          <w:r w:rsidRPr="004B7881">
            <w:rPr>
              <w:rFonts w:ascii="Candara" w:hAnsi="Candara"/>
              <w:sz w:val="20"/>
            </w:rPr>
            <w:t>Tel</w:t>
          </w:r>
          <w:proofErr w:type="spellEnd"/>
          <w:r w:rsidRPr="004B7881">
            <w:rPr>
              <w:rFonts w:ascii="Candara" w:hAnsi="Candara"/>
              <w:sz w:val="20"/>
            </w:rPr>
            <w:t>: 21 884 56 00</w:t>
          </w:r>
        </w:p>
        <w:p w:rsidR="005D636C" w:rsidRPr="004B7881" w:rsidRDefault="000112F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3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cej@mail.cej.mj.pt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0112F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4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Formacao-def@mail.cej.mj.pt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  <w:p w:rsidR="005D636C" w:rsidRPr="004B7881" w:rsidRDefault="000112F0" w:rsidP="006E13A6">
          <w:pPr>
            <w:pStyle w:val="Rodap"/>
            <w:ind w:right="-756"/>
            <w:rPr>
              <w:rFonts w:ascii="Candara" w:hAnsi="Candara"/>
              <w:sz w:val="20"/>
            </w:rPr>
          </w:pPr>
          <w:hyperlink r:id="rId5" w:history="1">
            <w:r w:rsidR="005D636C" w:rsidRPr="005D636C">
              <w:rPr>
                <w:rStyle w:val="Hiperligao"/>
                <w:rFonts w:ascii="Candara" w:hAnsi="Candara"/>
                <w:color w:val="595959"/>
                <w:sz w:val="20"/>
              </w:rPr>
              <w:t>https://cej.justica.gov.pt/</w:t>
            </w:r>
          </w:hyperlink>
          <w:r w:rsidR="005D636C" w:rsidRPr="005D636C">
            <w:rPr>
              <w:rStyle w:val="Hiperligao"/>
              <w:rFonts w:ascii="Candara" w:hAnsi="Candara"/>
              <w:color w:val="595959"/>
              <w:sz w:val="20"/>
            </w:rPr>
            <w:t xml:space="preserve"> </w:t>
          </w:r>
        </w:p>
      </w:tc>
    </w:tr>
  </w:tbl>
  <w:p w:rsidR="005D636C" w:rsidRDefault="005D636C" w:rsidP="006E13A6">
    <w:pPr>
      <w:pStyle w:val="Rodap"/>
      <w:ind w:left="-709"/>
    </w:pPr>
    <w:r>
      <w:rPr>
        <w:noProof/>
        <w:lang w:eastAsia="pt-P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-443701</wp:posOffset>
          </wp:positionH>
          <wp:positionV relativeFrom="paragraph">
            <wp:posOffset>-591639</wp:posOffset>
          </wp:positionV>
          <wp:extent cx="7869686" cy="756000"/>
          <wp:effectExtent l="0" t="0" r="0" b="6350"/>
          <wp:wrapNone/>
          <wp:docPr id="41" name="Imagem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odape3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9686" cy="7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36C" w:rsidRDefault="005D636C" w:rsidP="00A66B18">
      <w:pPr>
        <w:spacing w:before="0" w:after="0"/>
      </w:pPr>
      <w:r>
        <w:separator/>
      </w:r>
    </w:p>
  </w:footnote>
  <w:footnote w:type="continuationSeparator" w:id="0">
    <w:p w:rsidR="005D636C" w:rsidRDefault="005D636C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944" w:type="pct"/>
      <w:jc w:val="center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0349"/>
    </w:tblGrid>
    <w:tr w:rsidR="005D636C" w:rsidRPr="0041428F" w:rsidTr="007A2CBA">
      <w:trPr>
        <w:trHeight w:val="270"/>
        <w:jc w:val="center"/>
      </w:trPr>
      <w:tc>
        <w:tcPr>
          <w:tcW w:w="10349" w:type="dxa"/>
        </w:tcPr>
        <w:p w:rsidR="005D636C" w:rsidRPr="005D636C" w:rsidRDefault="005D636C" w:rsidP="007A2CBA">
          <w:pPr>
            <w:pStyle w:val="InformaesdeContacto"/>
            <w:jc w:val="right"/>
            <w:rPr>
              <w:color w:val="000000"/>
            </w:rPr>
          </w:pPr>
          <w:r>
            <w:rPr>
              <w:rFonts w:ascii="Candara" w:hAnsi="Candara"/>
              <w:b/>
              <w:noProof/>
              <w:color w:val="C00000"/>
              <w:sz w:val="48"/>
              <w:szCs w:val="48"/>
              <w:lang w:eastAsia="pt-PT"/>
            </w:rPr>
            <w:drawing>
              <wp:inline distT="0" distB="0" distL="0" distR="0" wp14:anchorId="5A9488D8" wp14:editId="0F52B9C9">
                <wp:extent cx="1295400" cy="683971"/>
                <wp:effectExtent l="0" t="0" r="0" b="190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j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3917" cy="6937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:rsidTr="007A2CBA">
      <w:trPr>
        <w:trHeight w:val="1293"/>
        <w:jc w:val="center"/>
      </w:trPr>
      <w:tc>
        <w:tcPr>
          <w:tcW w:w="10349" w:type="dxa"/>
          <w:vAlign w:val="bottom"/>
        </w:tcPr>
        <w:p w:rsidR="005D636C" w:rsidRPr="00255F67" w:rsidRDefault="002B6D4D" w:rsidP="007A2CBA">
          <w:pPr>
            <w:spacing w:after="0"/>
            <w:ind w:left="0"/>
            <w:rPr>
              <w:rFonts w:ascii="Candara" w:hAnsi="Candara"/>
              <w:sz w:val="36"/>
              <w:szCs w:val="36"/>
            </w:rPr>
          </w:pPr>
          <w:r w:rsidRPr="002B6D4D">
            <w:rPr>
              <w:rFonts w:ascii="Candara" w:hAnsi="Candara"/>
              <w:b/>
              <w:color w:val="C00000"/>
              <w:sz w:val="36"/>
              <w:szCs w:val="36"/>
            </w:rPr>
            <w:t>O</w:t>
          </w:r>
          <w:r>
            <w:rPr>
              <w:rFonts w:ascii="Candara" w:hAnsi="Candara"/>
              <w:b/>
              <w:color w:val="C00000"/>
              <w:sz w:val="36"/>
              <w:szCs w:val="36"/>
            </w:rPr>
            <w:t xml:space="preserve"> ato administrativo</w:t>
          </w:r>
        </w:p>
        <w:p w:rsidR="005D636C" w:rsidRDefault="005D636C" w:rsidP="007A2CBA">
          <w:pPr>
            <w:spacing w:after="0"/>
            <w:ind w:left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B6D4D">
            <w:rPr>
              <w:rFonts w:ascii="Candara" w:hAnsi="Candara"/>
              <w:b/>
              <w:szCs w:val="24"/>
            </w:rPr>
            <w:t>A</w:t>
          </w:r>
        </w:p>
        <w:p w:rsidR="005D636C" w:rsidRDefault="005D636C" w:rsidP="007A2CBA">
          <w:pPr>
            <w:spacing w:after="0"/>
            <w:rPr>
              <w:rFonts w:ascii="Candara" w:hAnsi="Candara"/>
              <w:b/>
              <w:szCs w:val="24"/>
            </w:rPr>
          </w:pPr>
        </w:p>
        <w:p w:rsidR="005D636C" w:rsidRPr="00C7527A" w:rsidRDefault="005D636C" w:rsidP="007A2CBA">
          <w:pPr>
            <w:spacing w:before="60" w:after="60"/>
            <w:ind w:left="0"/>
            <w:rPr>
              <w:rFonts w:ascii="Candara" w:hAnsi="Candara"/>
              <w:b/>
              <w:color w:val="C0001E"/>
              <w:szCs w:val="24"/>
            </w:rPr>
          </w:pPr>
          <w:r>
            <w:rPr>
              <w:rFonts w:ascii="Candara" w:hAnsi="Candara"/>
              <w:b/>
              <w:color w:val="C0001E"/>
              <w:szCs w:val="24"/>
            </w:rPr>
            <w:t>2</w:t>
          </w:r>
          <w:r w:rsidR="002B6D4D">
            <w:rPr>
              <w:rFonts w:ascii="Candara" w:hAnsi="Candara"/>
              <w:b/>
              <w:color w:val="C0001E"/>
              <w:szCs w:val="24"/>
            </w:rPr>
            <w:t>7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 </w:t>
          </w:r>
          <w:r>
            <w:rPr>
              <w:rFonts w:ascii="Candara" w:hAnsi="Candara"/>
              <w:b/>
              <w:color w:val="C0001E"/>
              <w:szCs w:val="24"/>
            </w:rPr>
            <w:t>outub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ro </w:t>
          </w:r>
          <w:r w:rsidRPr="00C7527A">
            <w:rPr>
              <w:rFonts w:ascii="Arial" w:hAnsi="Arial" w:cs="Arial"/>
              <w:b/>
              <w:color w:val="C0001E"/>
              <w:szCs w:val="24"/>
            </w:rPr>
            <w:t>▪</w:t>
          </w:r>
          <w:r w:rsidRPr="00C7527A">
            <w:rPr>
              <w:rFonts w:ascii="Candara" w:hAnsi="Candara"/>
              <w:b/>
              <w:color w:val="C0001E"/>
              <w:szCs w:val="24"/>
            </w:rPr>
            <w:t xml:space="preserve"> 2023</w:t>
          </w:r>
        </w:p>
        <w:p w:rsidR="002B6D4D" w:rsidRPr="00E76064" w:rsidRDefault="005D636C" w:rsidP="002B6D4D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  <w:r w:rsidRPr="005A2CD3">
            <w:rPr>
              <w:rFonts w:ascii="Candara" w:hAnsi="Candara"/>
              <w:b/>
              <w:szCs w:val="24"/>
            </w:rPr>
            <w:t>Lisboa</w:t>
          </w:r>
          <w:r>
            <w:rPr>
              <w:rFonts w:ascii="Candara" w:hAnsi="Candara"/>
              <w:b/>
              <w:szCs w:val="24"/>
            </w:rPr>
            <w:t xml:space="preserve">, </w:t>
          </w:r>
          <w:r w:rsidRPr="00E17506">
            <w:rPr>
              <w:rFonts w:ascii="Candara" w:hAnsi="Candara"/>
              <w:szCs w:val="24"/>
            </w:rPr>
            <w:t>CEJ</w:t>
          </w:r>
        </w:p>
        <w:p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7"/>
      <w:gridCol w:w="9062"/>
    </w:tblGrid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Público, 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 xml:space="preserve"> Advogados/as e outros/as profissionais da área forense.</w:t>
          </w: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:rsidTr="00286604">
      <w:tc>
        <w:tcPr>
          <w:tcW w:w="1377" w:type="dxa"/>
          <w:tcBorders>
            <w:righ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IBAN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C00000"/>
              <w:kern w:val="0"/>
              <w:sz w:val="20"/>
            </w:rPr>
            <w:t>Custo da inscrição</w:t>
          </w:r>
          <w:r w:rsidRPr="002B6D4D">
            <w:rPr>
              <w:rFonts w:ascii="Calibri" w:eastAsia="Calibri" w:hAnsi="Calibri" w:cs="Times New Roman"/>
              <w:color w:val="C00000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Advogados/as e outros/as profissionais: €30,00</w:t>
          </w:r>
        </w:p>
      </w:tc>
    </w:tr>
  </w:tbl>
  <w:p w:rsidR="00EF14AF" w:rsidRDefault="00EF14AF">
    <w:pPr>
      <w:pStyle w:val="Cabealho"/>
    </w:pPr>
  </w:p>
  <w:p w:rsidR="005D636C" w:rsidRDefault="005D636C">
    <w:pPr>
      <w:pStyle w:val="Cabealho"/>
    </w:pPr>
    <w:r w:rsidRPr="0041428F">
      <w:rPr>
        <w:noProof/>
        <w:lang w:eastAsia="pt-P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FC25F5" wp14:editId="7B1CE8C3">
              <wp:simplePos x="0" y="0"/>
              <wp:positionH relativeFrom="page">
                <wp:posOffset>-11903</wp:posOffset>
              </wp:positionH>
              <wp:positionV relativeFrom="paragraph">
                <wp:posOffset>-3726180</wp:posOffset>
              </wp:positionV>
              <wp:extent cx="8247380" cy="3232785"/>
              <wp:effectExtent l="0" t="0" r="20320" b="24765"/>
              <wp:wrapNone/>
              <wp:docPr id="19" name="Gráfico 17" descr="Formas de destaque curvas que criam coletivamente a estrutura do cabeçalh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247380" cy="3232785"/>
                        <a:chOff x="-7144" y="-297457"/>
                        <a:chExt cx="6005513" cy="2052438"/>
                      </a:xfrm>
                    </wpg:grpSpPr>
                    <wps:wsp>
                      <wps:cNvPr id="20" name="Forma Livre: Forma 20"/>
                      <wps:cNvSpPr/>
                      <wps:spPr>
                        <a:xfrm>
                          <a:off x="2121694" y="-7144"/>
                          <a:ext cx="3876675" cy="1762125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Forma Livre: Forma 22"/>
                      <wps:cNvSpPr/>
                      <wps:spPr>
                        <a:xfrm>
                          <a:off x="-7144" y="-29745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Forma Livre: Forma 23"/>
                      <wps:cNvSpPr/>
                      <wps:spPr>
                        <a:xfrm>
                          <a:off x="-7144" y="-134154"/>
                          <a:ext cx="6000750" cy="904875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7144 h 904875"/>
                            <a:gd name="connsiteX1" fmla="*/ 7144 w 6000750"/>
                            <a:gd name="connsiteY1" fmla="*/ 613886 h 904875"/>
                            <a:gd name="connsiteX2" fmla="*/ 3546634 w 6000750"/>
                            <a:gd name="connsiteY2" fmla="*/ 574834 h 904875"/>
                            <a:gd name="connsiteX3" fmla="*/ 5998369 w 6000750"/>
                            <a:gd name="connsiteY3" fmla="*/ 893921 h 904875"/>
                            <a:gd name="connsiteX4" fmla="*/ 5998369 w 6000750"/>
                            <a:gd name="connsiteY4" fmla="*/ 7144 h 904875"/>
                            <a:gd name="connsiteX5" fmla="*/ 7144 w 6000750"/>
                            <a:gd name="connsiteY5" fmla="*/ 7144 h 904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904875">
                              <a:moveTo>
                                <a:pt x="7144" y="7144"/>
                              </a:moveTo>
                              <a:lnTo>
                                <a:pt x="7144" y="613886"/>
                              </a:lnTo>
                              <a:cubicBezTo>
                                <a:pt x="647224" y="1034891"/>
                                <a:pt x="2136934" y="964406"/>
                                <a:pt x="3546634" y="574834"/>
                              </a:cubicBezTo>
                              <a:cubicBezTo>
                                <a:pt x="4882039" y="205264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Forma Livre: Forma 24"/>
                      <wps:cNvSpPr/>
                      <wps:spPr>
                        <a:xfrm>
                          <a:off x="3176111" y="924401"/>
                          <a:ext cx="2819400" cy="828675"/>
                        </a:xfrm>
                        <a:custGeom>
                          <a:avLst/>
                          <a:gdLst>
                            <a:gd name="connsiteX0" fmla="*/ 7144 w 2819400"/>
                            <a:gd name="connsiteY0" fmla="*/ 481489 h 828675"/>
                            <a:gd name="connsiteX1" fmla="*/ 1305401 w 2819400"/>
                            <a:gd name="connsiteY1" fmla="*/ 812959 h 828675"/>
                            <a:gd name="connsiteX2" fmla="*/ 2815114 w 2819400"/>
                            <a:gd name="connsiteY2" fmla="*/ 428149 h 828675"/>
                            <a:gd name="connsiteX3" fmla="*/ 2815114 w 2819400"/>
                            <a:gd name="connsiteY3" fmla="*/ 7144 h 828675"/>
                            <a:gd name="connsiteX4" fmla="*/ 7144 w 2819400"/>
                            <a:gd name="connsiteY4" fmla="*/ 481489 h 828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819400" h="828675">
                              <a:moveTo>
                                <a:pt x="7144" y="481489"/>
                              </a:moveTo>
                              <a:cubicBezTo>
                                <a:pt x="380524" y="602456"/>
                                <a:pt x="751999" y="764381"/>
                                <a:pt x="1305401" y="812959"/>
                              </a:cubicBezTo>
                              <a:cubicBezTo>
                                <a:pt x="2325529" y="902494"/>
                                <a:pt x="2815114" y="428149"/>
                                <a:pt x="2815114" y="428149"/>
                              </a:cubicBezTo>
                              <a:lnTo>
                                <a:pt x="2815114" y="7144"/>
                              </a:lnTo>
                              <a:cubicBezTo>
                                <a:pt x="2332196" y="236696"/>
                                <a:pt x="1376839" y="568166"/>
                                <a:pt x="7144" y="4814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C000"/>
                        </a:solidFill>
                        <a:ln w="9525" cap="flat">
                          <a:solidFill>
                            <a:srgbClr val="FFC000"/>
                          </a:solidFill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08DFC0" id="Gráfico 17" o:spid="_x0000_s1026" alt="Formas de destaque curvas que criam coletivamente a estrutura do cabeçalho" style="position:absolute;margin-left:-.95pt;margin-top:-293.4pt;width:649.4pt;height:254.55pt;z-index:-251657216;mso-position-horizontal-relative:page;mso-width-relative:margin;mso-height-relative:margin" coordorigin="-71,-2974" coordsize="60055,20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">
              <v:shape id="Forma Livre: Forma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" path="m3869531,1359694v,,-489585,474345,-1509712,384810c1339691,1654969,936784,1180624,7144,1287304l7144,7144r3862387,l3869531,1359694xe" fillcolor="white [3212]" stroked="f">
                <v:stroke joinstyle="miter"/>
                <v:path arrowok="t" o:connecttype="custom" o:connectlocs="3869531,1359694;2359819,1744504;7144,1287304;7144,7144;3869531,7144;3869531,1359694" o:connectangles="0,0,0,0,0,0"/>
              </v:shape>
              <v:shape id="Forma Livre: Forma 22" o:spid="_x0000_s1028" style="position:absolute;left:-71;top:-2974;width:60007;height:19239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" path="m7144,1699736v,,1403032,618173,2927032,-215265c4459129,651986,5998369,893921,5998369,893921r,-886777l7144,7144r,1692592xe" fillcolor="#d8d8d8 [2732]" stroked="f">
                <v:stroke joinstyle="miter"/>
                <v:path arrowok="t" o:connecttype="custom" o:connectlocs="7144,1699736;2934176,1484471;5998369,893921;5998369,7144;7144,7144;7144,1699736" o:connectangles="0,0,0,0,0,0"/>
              </v:shape>
              <v:shape id="Forma Livre: Forma 23" o:spid="_x0000_s1029" style="position:absolute;left:-71;top:-134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" path="m7144,7144r,606742c647224,1034891,2136934,964406,3546634,574834,4882039,205264,5998369,893921,5998369,893921r,-886777l7144,7144xe" fillcolor="#c00000" stroked="f">
                <v:stroke joinstyle="miter"/>
                <v:path arrowok="t" o:connecttype="custom" o:connectlocs="7144,7144;7144,613886;3546634,574834;5998369,893921;5998369,7144;7144,7144" o:connectangles="0,0,0,0,0,0"/>
              </v:shape>
              <v:shape id="Forma Livre: Forma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" path="m7144,481489c380524,602456,751999,764381,1305401,812959,2325529,902494,2815114,428149,2815114,428149r,-421005c2332196,236696,1376839,568166,7144,481489xe" fillcolor="#ffc000" strokecolor="#ffc000">
                <v:stroke joinstyle="miter"/>
                <v:path arrowok="t" o:connecttype="custom" o:connectlocs="7144,481489;1305401,812959;2815114,428149;2815114,7144;7144,481489" o:connectangles="0,0,0,0,0"/>
              </v:shape>
              <w10:wrap anchorx="page"/>
            </v:group>
          </w:pict>
        </mc:Fallback>
      </mc:AlternateContent>
    </w:r>
  </w:p>
  <w:p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:rsidR="00F91C59" w:rsidRDefault="00F91C59" w:rsidP="00F91C59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73833"/>
    <w:rsid w:val="004A2B0D"/>
    <w:rsid w:val="004B7881"/>
    <w:rsid w:val="004C2A4C"/>
    <w:rsid w:val="004D7B8D"/>
    <w:rsid w:val="00507C5E"/>
    <w:rsid w:val="005632B6"/>
    <w:rsid w:val="005A2CD3"/>
    <w:rsid w:val="005C2210"/>
    <w:rsid w:val="005D636C"/>
    <w:rsid w:val="00615018"/>
    <w:rsid w:val="0062123A"/>
    <w:rsid w:val="0063733C"/>
    <w:rsid w:val="00646E75"/>
    <w:rsid w:val="006C2684"/>
    <w:rsid w:val="006E13A6"/>
    <w:rsid w:val="006F6F10"/>
    <w:rsid w:val="007146AC"/>
    <w:rsid w:val="00761B79"/>
    <w:rsid w:val="00783E79"/>
    <w:rsid w:val="007A2CBA"/>
    <w:rsid w:val="007B5AE8"/>
    <w:rsid w:val="007F5192"/>
    <w:rsid w:val="00865D4B"/>
    <w:rsid w:val="008A4ED2"/>
    <w:rsid w:val="008F1A04"/>
    <w:rsid w:val="009361EB"/>
    <w:rsid w:val="009723C4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B56B7"/>
    <w:rsid w:val="00C27E04"/>
    <w:rsid w:val="00C701F7"/>
    <w:rsid w:val="00C70786"/>
    <w:rsid w:val="00C7527A"/>
    <w:rsid w:val="00C833C0"/>
    <w:rsid w:val="00C915C7"/>
    <w:rsid w:val="00C97C6B"/>
    <w:rsid w:val="00CF2CCE"/>
    <w:rsid w:val="00D10958"/>
    <w:rsid w:val="00D66593"/>
    <w:rsid w:val="00DE6DA2"/>
    <w:rsid w:val="00DF0054"/>
    <w:rsid w:val="00DF2D30"/>
    <w:rsid w:val="00E17506"/>
    <w:rsid w:val="00E2612A"/>
    <w:rsid w:val="00E4786A"/>
    <w:rsid w:val="00E55D74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1C5CB5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Cabealho1">
    <w:name w:val="heading 1"/>
    <w:basedOn w:val="Normal"/>
    <w:next w:val="Normal"/>
    <w:link w:val="Cabealh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j@mail.cej.mj.pt" TargetMode="External"/><Relationship Id="rId2" Type="http://schemas.openxmlformats.org/officeDocument/2006/relationships/hyperlink" Target="mailto:apoio-deleg.porto@mail.cej.mj.pt" TargetMode="External"/><Relationship Id="rId1" Type="http://schemas.openxmlformats.org/officeDocument/2006/relationships/hyperlink" Target="mailto:apoio-deleg.coimbra@mail.cej.mj.pt" TargetMode="External"/><Relationship Id="rId6" Type="http://schemas.openxmlformats.org/officeDocument/2006/relationships/image" Target="media/image2.png"/><Relationship Id="rId5" Type="http://schemas.openxmlformats.org/officeDocument/2006/relationships/hyperlink" Target="https://cej.justica.gov.pt/" TargetMode="External"/><Relationship Id="rId4" Type="http://schemas.openxmlformats.org/officeDocument/2006/relationships/hyperlink" Target="mailto:Formacao-def@mail.cej.mj.p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00000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00000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00000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00000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00000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00000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00000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00000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00000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00000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00000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00000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00000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20"/>
    <w:rsid w:val="003D3BC8"/>
    <w:rsid w:val="0061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B091D452675843C9A078835D6E14E832">
    <w:name w:val="B091D452675843C9A078835D6E14E832"/>
    <w:rsid w:val="00612220"/>
  </w:style>
  <w:style w:type="paragraph" w:customStyle="1" w:styleId="013B65AD2AC944308B4F0D9F2197F5DA">
    <w:name w:val="013B65AD2AC944308B4F0D9F2197F5DA"/>
    <w:rsid w:val="00612220"/>
  </w:style>
  <w:style w:type="paragraph" w:customStyle="1" w:styleId="C6341D7F438A4886AB7D63717F432037">
    <w:name w:val="C6341D7F438A4886AB7D63717F432037"/>
    <w:rsid w:val="00612220"/>
  </w:style>
  <w:style w:type="paragraph" w:customStyle="1" w:styleId="7BE2EDC1C0564733847D5CDB487CF19F">
    <w:name w:val="7BE2EDC1C0564733847D5CDB487CF19F"/>
    <w:rsid w:val="00612220"/>
  </w:style>
  <w:style w:type="paragraph" w:customStyle="1" w:styleId="E2F732BFBACC4B759FD0E6D6F0B1B93F">
    <w:name w:val="E2F732BFBACC4B759FD0E6D6F0B1B93F"/>
    <w:rsid w:val="00612220"/>
  </w:style>
  <w:style w:type="paragraph" w:customStyle="1" w:styleId="9F76D125D6E34E08AA5740180E800B0A">
    <w:name w:val="9F76D125D6E34E08AA5740180E800B0A"/>
    <w:rsid w:val="00612220"/>
  </w:style>
  <w:style w:type="paragraph" w:customStyle="1" w:styleId="AF3242909DB042D99941C50CFF23194F">
    <w:name w:val="AF3242909DB042D99941C50CFF23194F"/>
    <w:rsid w:val="00612220"/>
  </w:style>
  <w:style w:type="paragraph" w:customStyle="1" w:styleId="3E27CC5B7DEB4E6E86F7ADDF6D24C017">
    <w:name w:val="3E27CC5B7DEB4E6E86F7ADDF6D24C017"/>
    <w:rsid w:val="00612220"/>
  </w:style>
  <w:style w:type="paragraph" w:customStyle="1" w:styleId="B63C079B5DE74B459597DA3BDC863B6A">
    <w:name w:val="B63C079B5DE74B459597DA3BDC863B6A"/>
    <w:rsid w:val="00612220"/>
  </w:style>
  <w:style w:type="paragraph" w:customStyle="1" w:styleId="07D5EBBAB4024DF98E32ACEFB6B57917">
    <w:name w:val="07D5EBBAB4024DF98E32ACEFB6B57917"/>
    <w:rsid w:val="00612220"/>
  </w:style>
  <w:style w:type="paragraph" w:customStyle="1" w:styleId="E1A4D00AE3214B46B135844B4B137B44">
    <w:name w:val="E1A4D00AE3214B46B135844B4B137B44"/>
    <w:rsid w:val="00612220"/>
  </w:style>
  <w:style w:type="paragraph" w:customStyle="1" w:styleId="16764C0FA57644D9B96F03A062281F6C">
    <w:name w:val="16764C0FA57644D9B96F03A062281F6C"/>
    <w:rsid w:val="00612220"/>
  </w:style>
  <w:style w:type="paragraph" w:customStyle="1" w:styleId="362B1BBBCD3E4F068FFB7ED2DCF2CEB0">
    <w:name w:val="362B1BBBCD3E4F068FFB7ED2DCF2CEB0"/>
    <w:rsid w:val="00612220"/>
  </w:style>
  <w:style w:type="paragraph" w:customStyle="1" w:styleId="9929F86E6D834FE09FA2595F29169B0C">
    <w:name w:val="9929F86E6D834FE09FA2595F29169B0C"/>
    <w:rsid w:val="00612220"/>
  </w:style>
  <w:style w:type="paragraph" w:customStyle="1" w:styleId="392D7DE7F65E43E4B15FF2CE4EF61A2B">
    <w:name w:val="392D7DE7F65E43E4B15FF2CE4EF61A2B"/>
    <w:rsid w:val="00612220"/>
  </w:style>
  <w:style w:type="paragraph" w:customStyle="1" w:styleId="33D7B06A59494566A13650E1D5984159">
    <w:name w:val="33D7B06A59494566A13650E1D5984159"/>
    <w:rsid w:val="00612220"/>
  </w:style>
  <w:style w:type="paragraph" w:customStyle="1" w:styleId="D53EC9A5AC3E49FF898B6ECEA073EB78">
    <w:name w:val="D53EC9A5AC3E49FF898B6ECEA073EB78"/>
    <w:rsid w:val="00612220"/>
  </w:style>
  <w:style w:type="paragraph" w:customStyle="1" w:styleId="958ADE08719D472DB25B06C699372DDF">
    <w:name w:val="958ADE08719D472DB25B06C699372DDF"/>
    <w:rsid w:val="00612220"/>
  </w:style>
  <w:style w:type="paragraph" w:customStyle="1" w:styleId="D23635BAD2304809985BFCEB31386F68">
    <w:name w:val="D23635BAD2304809985BFCEB31386F68"/>
    <w:rsid w:val="00612220"/>
  </w:style>
  <w:style w:type="paragraph" w:customStyle="1" w:styleId="21FD4DDEED2B441BA38379A1CEBE17D1">
    <w:name w:val="21FD4DDEED2B441BA38379A1CEBE17D1"/>
    <w:rsid w:val="00612220"/>
  </w:style>
  <w:style w:type="paragraph" w:customStyle="1" w:styleId="B015EFBA0D7D43A3AB51CFB24A33CFB2">
    <w:name w:val="B015EFBA0D7D43A3AB51CFB24A33CFB2"/>
    <w:rsid w:val="00612220"/>
  </w:style>
  <w:style w:type="paragraph" w:customStyle="1" w:styleId="81C6C43C5A2B4ED2A29BDCE66FB49958">
    <w:name w:val="81C6C43C5A2B4ED2A29BDCE66FB49958"/>
    <w:rsid w:val="00612220"/>
  </w:style>
  <w:style w:type="paragraph" w:customStyle="1" w:styleId="9F7498FB3A8341F692DF3376FE351FAD">
    <w:name w:val="9F7498FB3A8341F692DF3376FE351FAD"/>
    <w:rsid w:val="00612220"/>
  </w:style>
  <w:style w:type="paragraph" w:customStyle="1" w:styleId="D463CF3E3AA9408F8E04AFA654275BB4">
    <w:name w:val="D463CF3E3AA9408F8E04AFA654275BB4"/>
    <w:rsid w:val="00612220"/>
  </w:style>
  <w:style w:type="paragraph" w:customStyle="1" w:styleId="353081D386684249B1EB963A8F385BA9">
    <w:name w:val="353081D386684249B1EB963A8F385BA9"/>
    <w:rsid w:val="00612220"/>
  </w:style>
  <w:style w:type="paragraph" w:customStyle="1" w:styleId="F10842F7B450439F9F0EB11B4909EB2E">
    <w:name w:val="F10842F7B450439F9F0EB11B4909EB2E"/>
    <w:rsid w:val="00612220"/>
  </w:style>
  <w:style w:type="paragraph" w:customStyle="1" w:styleId="9CD63E490DA940EFB83512665A1DE0BF">
    <w:name w:val="9CD63E490DA940EFB83512665A1DE0BF"/>
    <w:rsid w:val="00612220"/>
  </w:style>
  <w:style w:type="paragraph" w:customStyle="1" w:styleId="59613899DD7A4A2795FC2E72E231F0BE">
    <w:name w:val="59613899DD7A4A2795FC2E72E231F0BE"/>
    <w:rsid w:val="00612220"/>
  </w:style>
  <w:style w:type="paragraph" w:customStyle="1" w:styleId="8F95FBD4EDE14BB9B55CC45B040BC8F2">
    <w:name w:val="8F95FBD4EDE14BB9B55CC45B040BC8F2"/>
    <w:rsid w:val="00612220"/>
  </w:style>
  <w:style w:type="paragraph" w:customStyle="1" w:styleId="13B0CE4E51614BE18A8306409FD97FE0">
    <w:name w:val="13B0CE4E51614BE18A8306409FD97FE0"/>
    <w:rsid w:val="00612220"/>
  </w:style>
  <w:style w:type="paragraph" w:customStyle="1" w:styleId="8347FA0FDD034DE5B2DAD3FC20F76C91">
    <w:name w:val="8347FA0FDD034DE5B2DAD3FC20F76C91"/>
    <w:rsid w:val="00612220"/>
  </w:style>
  <w:style w:type="paragraph" w:customStyle="1" w:styleId="154E38E7EAFB47ABB7E97CB956D947EC">
    <w:name w:val="154E38E7EAFB47ABB7E97CB956D947EC"/>
    <w:rsid w:val="00612220"/>
  </w:style>
  <w:style w:type="paragraph" w:customStyle="1" w:styleId="2AFFBE33B1A04D6E82202E405E4F8552">
    <w:name w:val="2AFFBE33B1A04D6E82202E405E4F8552"/>
    <w:rsid w:val="003D3BC8"/>
  </w:style>
  <w:style w:type="paragraph" w:customStyle="1" w:styleId="EDCE9E4246F0450C85ED0B16E3333342">
    <w:name w:val="EDCE9E4246F0450C85ED0B16E3333342"/>
    <w:rsid w:val="003D3BC8"/>
  </w:style>
  <w:style w:type="paragraph" w:customStyle="1" w:styleId="B8A0F11E92924EA6B6E2907E74A3FC36">
    <w:name w:val="B8A0F11E92924EA6B6E2907E74A3FC36"/>
    <w:rsid w:val="003D3BC8"/>
  </w:style>
  <w:style w:type="paragraph" w:customStyle="1" w:styleId="0BE620F753064F7DB2B0A3DEE1FC0BE8">
    <w:name w:val="0BE620F753064F7DB2B0A3DEE1FC0BE8"/>
    <w:rsid w:val="003D3BC8"/>
  </w:style>
  <w:style w:type="paragraph" w:customStyle="1" w:styleId="F11B918FB0A1419695FB1933AF2593E8">
    <w:name w:val="F11B918FB0A1419695FB1933AF2593E8"/>
    <w:rsid w:val="003D3BC8"/>
  </w:style>
  <w:style w:type="paragraph" w:customStyle="1" w:styleId="203C1E006EE44C5FBC5DC8B7B466AB2B">
    <w:name w:val="203C1E006EE44C5FBC5DC8B7B466AB2B"/>
    <w:rsid w:val="003D3BC8"/>
  </w:style>
  <w:style w:type="paragraph" w:customStyle="1" w:styleId="232EEB9665364B4FBA2C2824B87126B7">
    <w:name w:val="232EEB9665364B4FBA2C2824B87126B7"/>
    <w:rsid w:val="003D3BC8"/>
  </w:style>
  <w:style w:type="paragraph" w:customStyle="1" w:styleId="E4C6A829C84B4A2FA86D14533C15203C">
    <w:name w:val="E4C6A829C84B4A2FA86D14533C15203C"/>
    <w:rsid w:val="003D3BC8"/>
  </w:style>
  <w:style w:type="paragraph" w:customStyle="1" w:styleId="B0A1385EF6644A5D97E67AD866D27EC6">
    <w:name w:val="B0A1385EF6644A5D97E67AD866D27EC6"/>
    <w:rsid w:val="003D3BC8"/>
  </w:style>
  <w:style w:type="paragraph" w:customStyle="1" w:styleId="561C947F69E24295BA80A2BB02B7CB6B">
    <w:name w:val="561C947F69E24295BA80A2BB02B7CB6B"/>
    <w:rsid w:val="003D3BC8"/>
  </w:style>
  <w:style w:type="paragraph" w:customStyle="1" w:styleId="10F8BB1F473B45FAB57306E31C6734BF">
    <w:name w:val="10F8BB1F473B45FAB57306E31C6734BF"/>
    <w:rsid w:val="003D3BC8"/>
  </w:style>
  <w:style w:type="paragraph" w:customStyle="1" w:styleId="ED79F8B25150431D86D5085CB39F523F">
    <w:name w:val="ED79F8B25150431D86D5085CB39F523F"/>
    <w:rsid w:val="003D3BC8"/>
  </w:style>
  <w:style w:type="paragraph" w:customStyle="1" w:styleId="DCB6D3370E7F4D69ADBA8665F9E73142">
    <w:name w:val="DCB6D3370E7F4D69ADBA8665F9E73142"/>
    <w:rsid w:val="003D3BC8"/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2AD07-53A3-41FC-A530-2744C14395A4}">
  <ds:schemaRefs>
    <ds:schemaRef ds:uri="http://purl.org/dc/dcmitype/"/>
    <ds:schemaRef ds:uri="16c05727-aa75-4e4a-9b5f-8a80a1165891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71af3243-3dd4-4a8d-8c0d-dd76da1f02a5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39DA84-5A38-4948-BDEC-0748DB4EB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0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2023-10-06T15:14:00Z</dcterms:created>
  <dcterms:modified xsi:type="dcterms:W3CDTF">2023-10-06T15:31:00Z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