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2117510834"/>
        <w:lock w:val="contentLocked"/>
        <w:placeholder>
          <w:docPart w:val="DefaultPlaceholder_1082065158"/>
        </w:placeholder>
        <w:group/>
      </w:sdtPr>
      <w:sdtEndPr>
        <w:rPr>
          <w:rFonts w:ascii="Calibri" w:eastAsia="Calibri" w:hAnsi="Calibri"/>
          <w:b w:val="0"/>
          <w:bCs w:val="0"/>
          <w:i/>
          <w:color w:val="auto"/>
        </w:rPr>
      </w:sdtEndPr>
      <w:sdtContent>
        <w:p w:rsidR="00580989" w:rsidRDefault="00716FB3" w:rsidP="00580989">
          <w:pPr>
            <w:pStyle w:val="Corpodetexto"/>
            <w:spacing w:before="0" w:beforeAutospacing="0"/>
            <w:jc w:val="left"/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4E8224C0" wp14:editId="71C8A6C6">
                    <wp:simplePos x="0" y="0"/>
                    <wp:positionH relativeFrom="column">
                      <wp:posOffset>236855</wp:posOffset>
                    </wp:positionH>
                    <wp:positionV relativeFrom="paragraph">
                      <wp:posOffset>-356870</wp:posOffset>
                    </wp:positionV>
                    <wp:extent cx="6045835" cy="1316990"/>
                    <wp:effectExtent l="0" t="0" r="0" b="0"/>
                    <wp:wrapNone/>
                    <wp:docPr id="1" name="Caixa de text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045835" cy="13169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EF0CB7" w:rsidRPr="00031AD6" w:rsidRDefault="0074740E" w:rsidP="00466E7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eorgia" w:hAnsi="Georgia"/>
                                    <w:color w:val="404040"/>
                                    <w:sz w:val="60"/>
                                    <w:szCs w:val="60"/>
                                  </w:rPr>
                                </w:pPr>
                                <w:r w:rsidRPr="0074740E">
                                  <w:rPr>
                                    <w:rFonts w:ascii="Helvetica" w:hAnsi="Helvetica"/>
                                    <w:b/>
                                    <w:color w:val="C00000"/>
                                    <w:sz w:val="44"/>
                                    <w:szCs w:val="44"/>
                                  </w:rPr>
                                  <w:t>Ausências ao Trabalho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7" o:spid="_x0000_s1026" type="#_x0000_t202" style="position:absolute;margin-left:18.65pt;margin-top:-28.1pt;width:476.05pt;height:103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" filled="f" stroked="f" strokeweight=".5pt">
                    <v:path arrowok="t"/>
                    <v:textbox>
                      <w:txbxContent>
                        <w:p w:rsidR="00EF0CB7" w:rsidRPr="00031AD6" w:rsidRDefault="0074740E" w:rsidP="00466E7D">
                          <w:pPr>
                            <w:spacing w:after="0" w:line="240" w:lineRule="auto"/>
                            <w:jc w:val="center"/>
                            <w:rPr>
                              <w:rFonts w:ascii="Georgia" w:hAnsi="Georgia"/>
                              <w:color w:val="404040"/>
                              <w:sz w:val="60"/>
                              <w:szCs w:val="60"/>
                            </w:rPr>
                          </w:pPr>
                          <w:r w:rsidRPr="0074740E">
                            <w:rPr>
                              <w:rFonts w:ascii="Helvetica" w:hAnsi="Helvetica"/>
                              <w:b/>
                              <w:color w:val="C00000"/>
                              <w:sz w:val="44"/>
                              <w:szCs w:val="44"/>
                            </w:rPr>
                            <w:t>Ausências ao Trabalho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DC0C2A" w:rsidRDefault="000D4305" w:rsidP="000D4305">
          <w:pPr>
            <w:pStyle w:val="Corpodetexto"/>
            <w:spacing w:before="0" w:beforeAutospacing="0"/>
            <w:jc w:val="center"/>
            <w:rPr>
              <w:rFonts w:cs="Calibri"/>
              <w:sz w:val="24"/>
              <w:szCs w:val="24"/>
            </w:rPr>
          </w:pPr>
          <w:r w:rsidRPr="00585490">
            <w:rPr>
              <w:rStyle w:val="Forte"/>
              <w:rFonts w:ascii="Helvetica" w:hAnsi="Helvetica" w:cs="Helvetica"/>
              <w:color w:val="C00000"/>
              <w:sz w:val="44"/>
              <w:szCs w:val="44"/>
              <w:shd w:val="clear" w:color="auto" w:fill="EEEEEE"/>
            </w:rPr>
            <w:t xml:space="preserve"> </w:t>
          </w:r>
          <w:r w:rsidR="00585490" w:rsidRPr="00585490">
            <w:rPr>
              <w:rStyle w:val="Forte"/>
              <w:rFonts w:ascii="Helvetica" w:hAnsi="Helvetica" w:cs="Helvetica"/>
              <w:color w:val="C00000"/>
              <w:sz w:val="44"/>
              <w:szCs w:val="44"/>
              <w:shd w:val="clear" w:color="auto" w:fill="EEEEEE"/>
            </w:rPr>
            <w:br/>
          </w:r>
        </w:p>
        <w:p w:rsidR="00424432" w:rsidRPr="00585490" w:rsidRDefault="00424432" w:rsidP="000D4305">
          <w:pPr>
            <w:pStyle w:val="Corpodetexto"/>
            <w:spacing w:before="0" w:beforeAutospacing="0"/>
            <w:jc w:val="center"/>
            <w:rPr>
              <w:rFonts w:cs="Calibri"/>
              <w:sz w:val="24"/>
              <w:szCs w:val="24"/>
            </w:rPr>
          </w:pPr>
        </w:p>
        <w:p w:rsidR="00DC0C2A" w:rsidRDefault="00716FB3" w:rsidP="009C41C6">
          <w:pPr>
            <w:spacing w:after="0" w:line="360" w:lineRule="auto"/>
            <w:ind w:left="-142" w:right="-164"/>
            <w:jc w:val="center"/>
            <w:rPr>
              <w:rFonts w:cs="Calibri"/>
              <w:sz w:val="24"/>
              <w:szCs w:val="24"/>
            </w:rPr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4294967295" distB="4294967295" distL="114300" distR="114300" simplePos="0" relativeHeight="251654144" behindDoc="0" locked="0" layoutInCell="1" allowOverlap="1" wp14:anchorId="39B2EFA5" wp14:editId="20A04E35">
                    <wp:simplePos x="0" y="0"/>
                    <wp:positionH relativeFrom="column">
                      <wp:posOffset>-464185</wp:posOffset>
                    </wp:positionH>
                    <wp:positionV relativeFrom="paragraph">
                      <wp:posOffset>86359</wp:posOffset>
                    </wp:positionV>
                    <wp:extent cx="7560310" cy="0"/>
                    <wp:effectExtent l="0" t="19050" r="0" b="0"/>
                    <wp:wrapNone/>
                    <wp:docPr id="9" name="Conexão recta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7560310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CC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id="Conexão recta 9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6.55pt,6.8pt" to="558.7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" strokecolor="#c00" strokeweight="2.25pt">
                    <o:lock v:ext="edit" shapetype="f"/>
                  </v:line>
                </w:pict>
              </mc:Fallback>
            </mc:AlternateContent>
          </w:r>
        </w:p>
        <w:p w:rsidR="003B1DBA" w:rsidRPr="00363AD7" w:rsidRDefault="007208C7" w:rsidP="003B1DBA">
          <w:pPr>
            <w:spacing w:after="0" w:line="360" w:lineRule="auto"/>
            <w:ind w:left="-142" w:right="-164"/>
            <w:jc w:val="center"/>
            <w:rPr>
              <w:rFonts w:cs="Calibri"/>
              <w:b/>
              <w:color w:val="7F7F7F"/>
              <w:sz w:val="24"/>
              <w:szCs w:val="24"/>
            </w:rPr>
          </w:pPr>
          <w:r>
            <w:rPr>
              <w:rFonts w:cs="Calibri"/>
              <w:sz w:val="24"/>
              <w:szCs w:val="24"/>
            </w:rPr>
            <w:t>Plano de Formação Contínua 201</w:t>
          </w:r>
          <w:r w:rsidR="00695AE0">
            <w:rPr>
              <w:rFonts w:cs="Calibri"/>
              <w:sz w:val="24"/>
              <w:szCs w:val="24"/>
            </w:rPr>
            <w:t>7</w:t>
          </w:r>
          <w:r>
            <w:rPr>
              <w:rFonts w:cs="Calibri"/>
              <w:sz w:val="24"/>
              <w:szCs w:val="24"/>
            </w:rPr>
            <w:t>-201</w:t>
          </w:r>
          <w:r w:rsidR="00695AE0">
            <w:rPr>
              <w:rFonts w:cs="Calibri"/>
              <w:sz w:val="24"/>
              <w:szCs w:val="24"/>
            </w:rPr>
            <w:t>8</w:t>
          </w:r>
          <w:r w:rsidR="009C41C6" w:rsidRPr="00363AD7">
            <w:rPr>
              <w:rFonts w:cs="Calibri"/>
              <w:sz w:val="24"/>
              <w:szCs w:val="24"/>
            </w:rPr>
            <w:t xml:space="preserve"> – </w:t>
          </w:r>
          <w:r w:rsidR="003B1DBA" w:rsidRPr="00363AD7">
            <w:rPr>
              <w:rFonts w:cs="Calibri"/>
              <w:sz w:val="24"/>
              <w:szCs w:val="24"/>
            </w:rPr>
            <w:t>A</w:t>
          </w:r>
          <w:r w:rsidR="003B1DBA">
            <w:rPr>
              <w:rFonts w:cs="Calibri"/>
              <w:sz w:val="24"/>
              <w:szCs w:val="24"/>
            </w:rPr>
            <w:t xml:space="preserve">ção de Formação Contínua Tipo </w:t>
          </w:r>
          <w:r w:rsidR="0074740E">
            <w:rPr>
              <w:rFonts w:cs="Calibri"/>
              <w:sz w:val="24"/>
              <w:szCs w:val="24"/>
            </w:rPr>
            <w:t>A</w:t>
          </w:r>
        </w:p>
        <w:p w:rsidR="0074740E" w:rsidRPr="00424432" w:rsidRDefault="0074740E" w:rsidP="00424432">
          <w:pPr>
            <w:spacing w:after="0" w:line="360" w:lineRule="auto"/>
            <w:ind w:left="-142" w:right="-164"/>
            <w:jc w:val="center"/>
            <w:rPr>
              <w:b/>
              <w:sz w:val="24"/>
              <w:szCs w:val="24"/>
            </w:rPr>
          </w:pPr>
          <w:r w:rsidRPr="0074740E">
            <w:rPr>
              <w:b/>
              <w:sz w:val="24"/>
              <w:szCs w:val="24"/>
            </w:rPr>
            <w:t xml:space="preserve">Lisboa </w:t>
          </w:r>
          <w:r w:rsidRPr="002F56BA">
            <w:rPr>
              <w:b/>
              <w:color w:val="C00000"/>
              <w:sz w:val="24"/>
              <w:szCs w:val="24"/>
            </w:rPr>
            <w:t>▪</w:t>
          </w:r>
          <w:r w:rsidRPr="00070407">
            <w:rPr>
              <w:b/>
              <w:sz w:val="24"/>
              <w:szCs w:val="24"/>
            </w:rPr>
            <w:t xml:space="preserve"> </w:t>
          </w:r>
          <w:r w:rsidRPr="0074740E">
            <w:rPr>
              <w:b/>
              <w:sz w:val="24"/>
              <w:szCs w:val="24"/>
            </w:rPr>
            <w:t xml:space="preserve"> 23 de fevereiro de 2018 </w:t>
          </w:r>
          <w:r w:rsidRPr="002F56BA">
            <w:rPr>
              <w:b/>
              <w:color w:val="C00000"/>
              <w:sz w:val="24"/>
              <w:szCs w:val="24"/>
            </w:rPr>
            <w:t>▪</w:t>
          </w:r>
          <w:r w:rsidRPr="00070407">
            <w:rPr>
              <w:b/>
              <w:sz w:val="24"/>
              <w:szCs w:val="24"/>
            </w:rPr>
            <w:t xml:space="preserve"> </w:t>
          </w:r>
          <w:r w:rsidRPr="0074740E">
            <w:rPr>
              <w:b/>
              <w:sz w:val="24"/>
              <w:szCs w:val="24"/>
            </w:rPr>
            <w:t xml:space="preserve"> CEJ, Sala de Audiências</w:t>
          </w:r>
        </w:p>
        <w:p w:rsidR="00070407" w:rsidRPr="00363AD7" w:rsidRDefault="00070407" w:rsidP="00424432">
          <w:pPr>
            <w:spacing w:after="0" w:line="360" w:lineRule="auto"/>
            <w:ind w:left="-142" w:right="-164"/>
            <w:jc w:val="center"/>
            <w:rPr>
              <w:b/>
              <w:sz w:val="24"/>
              <w:szCs w:val="24"/>
            </w:rPr>
          </w:pPr>
        </w:p>
        <w:p w:rsidR="0021326F" w:rsidRDefault="0021326F" w:rsidP="00852D28">
          <w:pPr>
            <w:pStyle w:val="Listacommarcas"/>
          </w:pPr>
        </w:p>
        <w:p w:rsidR="003B1DBA" w:rsidRPr="00852D28" w:rsidRDefault="003B1DBA" w:rsidP="00852D28">
          <w:pPr>
            <w:pStyle w:val="Listacommarcas"/>
          </w:pPr>
        </w:p>
        <w:p w:rsidR="009C41C6" w:rsidRPr="00B83E90" w:rsidRDefault="0073669E" w:rsidP="00360213">
          <w:pPr>
            <w:pStyle w:val="Corpodetexto"/>
            <w:spacing w:before="0" w:beforeAutospacing="0" w:after="120" w:line="240" w:lineRule="auto"/>
            <w:ind w:left="-142" w:right="-164"/>
            <w:rPr>
              <w:rFonts w:ascii="Calibri" w:hAnsi="Calibri" w:cs="Calibri"/>
              <w:b w:val="0"/>
              <w:bCs w:val="0"/>
              <w:color w:val="auto"/>
              <w:kern w:val="28"/>
            </w:rPr>
          </w:pPr>
          <w:r w:rsidRPr="00B83E90">
            <w:rPr>
              <w:rFonts w:ascii="Calibri" w:eastAsia="Calibri" w:hAnsi="Calibri"/>
              <w:bCs w:val="0"/>
              <w:color w:val="C00000"/>
            </w:rPr>
            <w:t>Destinatários</w:t>
          </w:r>
          <w:r w:rsidRPr="00B83E90">
            <w:rPr>
              <w:rFonts w:ascii="Calibri" w:eastAsia="Calibri" w:hAnsi="Calibri"/>
              <w:b w:val="0"/>
              <w:bCs w:val="0"/>
              <w:color w:val="C00000"/>
            </w:rPr>
            <w:t>:</w:t>
          </w:r>
          <w:r w:rsidR="00852D28" w:rsidRPr="00B83E90">
            <w:rPr>
              <w:rFonts w:ascii="Calibri" w:hAnsi="Calibri" w:cs="Calibri"/>
              <w:b w:val="0"/>
              <w:bCs w:val="0"/>
              <w:color w:val="C10000"/>
            </w:rPr>
            <w:t xml:space="preserve"> </w:t>
          </w:r>
          <w:r w:rsidR="009C41C6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>Magistrados</w:t>
          </w:r>
          <w:r w:rsidR="00D8111A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>/as</w:t>
          </w:r>
          <w:r w:rsidR="009C41C6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 xml:space="preserve"> </w:t>
          </w:r>
          <w:r w:rsidR="007208C7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 xml:space="preserve">Judiciais e </w:t>
          </w:r>
          <w:r w:rsidR="009C41C6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>do Ministério Público. Advogados</w:t>
          </w:r>
          <w:r w:rsidR="00D8111A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>/as</w:t>
          </w:r>
          <w:r w:rsidR="009C41C6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 xml:space="preserve"> e outros</w:t>
          </w:r>
          <w:r w:rsidR="00D8111A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>/as</w:t>
          </w:r>
          <w:r w:rsidR="009C41C6"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 xml:space="preserve"> profissionais da área forense.</w:t>
          </w:r>
        </w:p>
        <w:p w:rsidR="00C217DC" w:rsidRPr="00B83E90" w:rsidRDefault="0073669E" w:rsidP="00360213">
          <w:pPr>
            <w:pStyle w:val="Corpodetexto"/>
            <w:spacing w:before="0" w:beforeAutospacing="0" w:after="120" w:line="240" w:lineRule="auto"/>
            <w:ind w:left="-142" w:right="-164"/>
            <w:rPr>
              <w:rFonts w:ascii="Calibri" w:hAnsi="Calibri" w:cs="Calibri"/>
              <w:b w:val="0"/>
              <w:color w:val="auto"/>
            </w:rPr>
          </w:pPr>
          <w:r w:rsidRPr="00B83E90">
            <w:rPr>
              <w:rFonts w:ascii="Calibri" w:eastAsia="Calibri" w:hAnsi="Calibri"/>
              <w:color w:val="C00000"/>
            </w:rPr>
            <w:t>Inscrições:</w:t>
          </w:r>
          <w:r w:rsidRPr="00B83E90">
            <w:rPr>
              <w:rFonts w:ascii="Calibri" w:hAnsi="Calibri" w:cs="Calibri"/>
              <w:color w:val="003366"/>
            </w:rPr>
            <w:t xml:space="preserve"> </w:t>
          </w:r>
          <w:r w:rsidRPr="00B83E90">
            <w:rPr>
              <w:rFonts w:ascii="Calibri" w:hAnsi="Calibri" w:cs="Calibri"/>
              <w:b w:val="0"/>
              <w:color w:val="auto"/>
            </w:rPr>
            <w:t>através do preenchimento da p</w:t>
          </w:r>
          <w:r w:rsidR="00787E4F" w:rsidRPr="00B83E90">
            <w:rPr>
              <w:rFonts w:ascii="Calibri" w:hAnsi="Calibri" w:cs="Calibri"/>
              <w:b w:val="0"/>
              <w:color w:val="auto"/>
            </w:rPr>
            <w:t xml:space="preserve">resente ficha e respetivo envio, até 48 horas antes da formação, </w:t>
          </w:r>
          <w:r w:rsidRPr="00B83E90">
            <w:rPr>
              <w:rFonts w:ascii="Calibri" w:hAnsi="Calibri" w:cs="Calibri"/>
              <w:b w:val="0"/>
              <w:color w:val="auto"/>
            </w:rPr>
            <w:t>para o endereço eletrónico</w:t>
          </w:r>
          <w:r w:rsidRPr="00B83E90">
            <w:rPr>
              <w:rFonts w:ascii="Calibri" w:hAnsi="Calibri" w:cs="Calibri"/>
              <w:b w:val="0"/>
              <w:color w:val="003366"/>
            </w:rPr>
            <w:t xml:space="preserve"> </w:t>
          </w:r>
          <w:hyperlink r:id="rId9" w:history="1">
            <w:r w:rsidRPr="00B83E90">
              <w:rPr>
                <w:rFonts w:ascii="Calibri" w:hAnsi="Calibri" w:cs="Calibri"/>
                <w:b w:val="0"/>
                <w:color w:val="0000FF"/>
                <w:u w:val="single"/>
              </w:rPr>
              <w:t>formacao-def@mail.cej.mj.pt</w:t>
            </w:r>
          </w:hyperlink>
          <w:r w:rsidRPr="00B83E90">
            <w:rPr>
              <w:rFonts w:ascii="Calibri" w:hAnsi="Calibri" w:cs="Calibri"/>
              <w:b w:val="0"/>
              <w:color w:val="003366"/>
            </w:rPr>
            <w:t xml:space="preserve"> </w:t>
          </w:r>
          <w:r w:rsidR="0017325C" w:rsidRPr="00B83E90">
            <w:rPr>
              <w:rFonts w:ascii="Calibri" w:hAnsi="Calibri" w:cs="Calibri"/>
              <w:b w:val="0"/>
              <w:color w:val="auto"/>
            </w:rPr>
            <w:t>ou para o fax nº 218 845 615,</w:t>
          </w:r>
          <w:r w:rsidR="0017325C" w:rsidRPr="00B83E90">
            <w:rPr>
              <w:rFonts w:ascii="Calibri" w:hAnsi="Calibri" w:cs="Calibri"/>
              <w:b w:val="0"/>
            </w:rPr>
            <w:t xml:space="preserve"> </w:t>
          </w:r>
          <w:r w:rsidR="0017325C" w:rsidRPr="00B83E90">
            <w:rPr>
              <w:rFonts w:ascii="Calibri" w:hAnsi="Calibri" w:cs="Calibri"/>
              <w:b w:val="0"/>
              <w:color w:val="auto"/>
            </w:rPr>
            <w:t xml:space="preserve">juntamente com o comprovativo de pagamento, efetuado </w:t>
          </w:r>
          <w:r w:rsidR="009C41C6" w:rsidRPr="00B83E90">
            <w:rPr>
              <w:rFonts w:ascii="Calibri" w:hAnsi="Calibri" w:cs="Calibri"/>
              <w:b w:val="0"/>
              <w:color w:val="auto"/>
            </w:rPr>
            <w:t xml:space="preserve">por transferência bancária </w:t>
          </w:r>
          <w:r w:rsidR="0017325C" w:rsidRPr="00B83E90">
            <w:rPr>
              <w:rFonts w:ascii="Calibri" w:hAnsi="Calibri" w:cs="Calibri"/>
              <w:b w:val="0"/>
              <w:color w:val="auto"/>
            </w:rPr>
            <w:t xml:space="preserve">para </w:t>
          </w:r>
          <w:r w:rsidR="00D5063F" w:rsidRPr="00B83E90">
            <w:rPr>
              <w:rFonts w:ascii="Calibri" w:hAnsi="Calibri" w:cs="Calibri"/>
              <w:b w:val="0"/>
              <w:color w:val="auto"/>
            </w:rPr>
            <w:t xml:space="preserve">IBAN PT50078 101 120 000 000 681 302 </w:t>
          </w:r>
        </w:p>
        <w:p w:rsidR="009C41C6" w:rsidRPr="009C41C6" w:rsidRDefault="009C41C6" w:rsidP="00360213">
          <w:pPr>
            <w:pStyle w:val="Corpodetexto"/>
            <w:spacing w:before="0" w:beforeAutospacing="0" w:after="120" w:line="240" w:lineRule="auto"/>
            <w:ind w:left="-142" w:right="-164"/>
            <w:rPr>
              <w:rFonts w:ascii="Calibri" w:hAnsi="Calibri" w:cs="Calibri"/>
              <w:b w:val="0"/>
              <w:color w:val="auto"/>
              <w:sz w:val="22"/>
              <w:szCs w:val="22"/>
            </w:rPr>
          </w:pPr>
          <w:r w:rsidRPr="00B83E90">
            <w:rPr>
              <w:rFonts w:ascii="Calibri" w:eastAsia="Calibri" w:hAnsi="Calibri"/>
              <w:bCs w:val="0"/>
              <w:color w:val="C00000"/>
            </w:rPr>
            <w:t>Custo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 da inscrição para Advogados</w:t>
          </w:r>
          <w:r w:rsidR="00D8111A" w:rsidRPr="00B83E90">
            <w:rPr>
              <w:rFonts w:ascii="Calibri" w:hAnsi="Calibri" w:cs="Calibri"/>
              <w:b w:val="0"/>
              <w:color w:val="auto"/>
            </w:rPr>
            <w:t>/as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 e outros</w:t>
          </w:r>
          <w:r w:rsidR="00D8111A" w:rsidRPr="00B83E90">
            <w:rPr>
              <w:rFonts w:ascii="Calibri" w:hAnsi="Calibri" w:cs="Calibri"/>
              <w:b w:val="0"/>
              <w:color w:val="auto"/>
            </w:rPr>
            <w:t>/as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: </w:t>
          </w:r>
          <w:r w:rsidR="0074740E">
            <w:rPr>
              <w:rFonts w:ascii="Calibri" w:hAnsi="Calibri" w:cs="Calibri"/>
              <w:color w:val="auto"/>
            </w:rPr>
            <w:t>30</w:t>
          </w:r>
          <w:r w:rsidR="00424432">
            <w:rPr>
              <w:rFonts w:ascii="Calibri" w:hAnsi="Calibri" w:cs="Calibri"/>
              <w:color w:val="auto"/>
            </w:rPr>
            <w:t xml:space="preserve"> </w:t>
          </w:r>
          <w:r w:rsidRPr="00B83E90">
            <w:rPr>
              <w:rFonts w:ascii="Calibri" w:hAnsi="Calibri" w:cs="Calibri"/>
              <w:color w:val="auto"/>
            </w:rPr>
            <w:t>euros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 </w:t>
          </w:r>
        </w:p>
        <w:p w:rsidR="009C41C6" w:rsidRPr="009C41C6" w:rsidRDefault="009C41C6" w:rsidP="009C41C6">
          <w:pPr>
            <w:pStyle w:val="Corpodetexto"/>
            <w:spacing w:before="0" w:beforeAutospacing="0" w:line="240" w:lineRule="auto"/>
            <w:ind w:left="-142" w:right="-164"/>
            <w:rPr>
              <w:rFonts w:ascii="Calibri" w:hAnsi="Calibri" w:cs="Calibri"/>
              <w:bCs w:val="0"/>
              <w:color w:val="auto"/>
              <w:sz w:val="22"/>
              <w:szCs w:val="22"/>
            </w:rPr>
          </w:pPr>
          <w:bookmarkStart w:id="0" w:name="_GoBack"/>
          <w:bookmarkEnd w:id="0"/>
        </w:p>
        <w:p w:rsidR="0051035E" w:rsidRDefault="0051035E" w:rsidP="0051035E">
          <w:pPr>
            <w:spacing w:after="0" w:line="240" w:lineRule="auto"/>
            <w:jc w:val="center"/>
            <w:rPr>
              <w:b/>
              <w:sz w:val="28"/>
              <w:szCs w:val="28"/>
            </w:rPr>
          </w:pPr>
        </w:p>
        <w:p w:rsidR="0051035E" w:rsidRDefault="00826E2D" w:rsidP="00826E2D">
          <w:pPr>
            <w:spacing w:after="0" w:line="240" w:lineRule="auto"/>
            <w:jc w:val="center"/>
            <w:rPr>
              <w:b/>
              <w:u w:val="double"/>
            </w:rPr>
          </w:pPr>
          <w:r w:rsidRPr="00360213">
            <w:rPr>
              <w:b/>
              <w:u w:val="double"/>
            </w:rPr>
            <w:t>FICHA DE INSCRIÇÃO</w:t>
          </w:r>
        </w:p>
        <w:p w:rsidR="00571D22" w:rsidRPr="00360213" w:rsidRDefault="00571D22" w:rsidP="0051035E">
          <w:pPr>
            <w:spacing w:after="0" w:line="240" w:lineRule="auto"/>
            <w:jc w:val="center"/>
            <w:rPr>
              <w:b/>
              <w:u w:val="double"/>
            </w:rPr>
          </w:pPr>
        </w:p>
        <w:p w:rsidR="0051035E" w:rsidRPr="00580989" w:rsidRDefault="00883719" w:rsidP="00571D22">
          <w:pPr>
            <w:spacing w:after="0" w:line="240" w:lineRule="auto"/>
            <w:ind w:firstLine="567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</w:t>
          </w:r>
        </w:p>
        <w:tbl>
          <w:tblPr>
            <w:tblW w:w="0" w:type="auto"/>
            <w:jc w:val="right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CellMar>
              <w:right w:w="57" w:type="dxa"/>
            </w:tblCellMar>
            <w:tblLook w:val="04A0" w:firstRow="1" w:lastRow="0" w:firstColumn="1" w:lastColumn="0" w:noHBand="0" w:noVBand="1"/>
          </w:tblPr>
          <w:tblGrid>
            <w:gridCol w:w="795"/>
            <w:gridCol w:w="1674"/>
            <w:gridCol w:w="1011"/>
            <w:gridCol w:w="825"/>
            <w:gridCol w:w="1335"/>
            <w:gridCol w:w="4031"/>
          </w:tblGrid>
          <w:tr w:rsidR="00847046" w:rsidRPr="00EA09E5" w:rsidTr="00407F77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top w:val="nil"/>
                  <w:left w:val="nil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EA09E5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Nome: </w:t>
                </w:r>
                <w:sdt>
                  <w:sdtPr>
                    <w:rPr>
                      <w:sz w:val="20"/>
                      <w:szCs w:val="20"/>
                    </w:rPr>
                    <w:id w:val="-1537726645"/>
                    <w:placeholder>
                      <w:docPart w:val="6F04D1B3CCEF47E59E7036CD03A1AA17"/>
                    </w:placeholder>
                    <w:showingPlcHdr/>
                  </w:sdtPr>
                  <w:sdtEndPr/>
                  <w:sdtContent>
                    <w:r w:rsidR="002C3185" w:rsidRPr="00DD7C19">
                      <w:rPr>
                        <w:rStyle w:val="TextodoMarcadordePosio"/>
                        <w:rFonts w:ascii="Arial Narrow" w:hAnsi="Arial Narrow"/>
                        <w:b/>
                      </w:rPr>
                      <w:t>Clique aqui para introduzir texto.</w:t>
                    </w:r>
                  </w:sdtContent>
                </w:sdt>
              </w:p>
            </w:tc>
          </w:tr>
          <w:tr w:rsidR="00847046" w:rsidRPr="00EA09E5" w:rsidTr="00407F77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EA09E5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 a constar do recibo (se diferente): </w:t>
                </w:r>
                <w:sdt>
                  <w:sdtPr>
                    <w:rPr>
                      <w:sz w:val="20"/>
                      <w:szCs w:val="20"/>
                    </w:rPr>
                    <w:id w:val="910510774"/>
                    <w:placeholder>
                      <w:docPart w:val="6F04D1B3CCEF47E59E7036CD03A1AA17"/>
                    </w:placeholder>
                    <w:showingPlcHdr/>
                  </w:sdtPr>
                  <w:sdtEndPr/>
                  <w:sdtContent>
                    <w:r w:rsidR="002C3185" w:rsidRPr="00DD7C19">
                      <w:rPr>
                        <w:rStyle w:val="TextodoMarcadordePosio"/>
                        <w:rFonts w:ascii="Arial Narrow" w:hAnsi="Arial Narrow"/>
                        <w:b/>
                      </w:rPr>
                      <w:t>Clique aqui para introduzir texto.</w:t>
                    </w:r>
                  </w:sdtContent>
                </w:sdt>
              </w:p>
            </w:tc>
          </w:tr>
          <w:tr w:rsidR="00847046" w:rsidRPr="00EA09E5" w:rsidTr="00407F77">
            <w:trPr>
              <w:trHeight w:val="454"/>
              <w:jc w:val="right"/>
            </w:trPr>
            <w:tc>
              <w:tcPr>
                <w:tcW w:w="3480" w:type="dxa"/>
                <w:gridSpan w:val="3"/>
                <w:tcBorders>
                  <w:left w:val="nil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847046" w:rsidRPr="00EE2A9C" w:rsidRDefault="00847046" w:rsidP="002C3185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NIF:</w:t>
                </w:r>
                <w:sdt>
                  <w:sdtPr>
                    <w:rPr>
                      <w:sz w:val="20"/>
                      <w:szCs w:val="20"/>
                    </w:rPr>
                    <w:id w:val="1892841123"/>
                    <w:placeholder>
                      <w:docPart w:val="6F04D1B3CCEF47E59E7036CD03A1AA17"/>
                    </w:placeholder>
                    <w:showingPlcHdr/>
                  </w:sdtPr>
                  <w:sdtEndPr/>
                  <w:sdtContent>
                    <w:r w:rsidR="002C3185" w:rsidRPr="00DD7C19">
                      <w:rPr>
                        <w:rStyle w:val="TextodoMarcadordePosio"/>
                        <w:rFonts w:ascii="Arial Narrow" w:hAnsi="Arial Narrow"/>
                        <w:b/>
                      </w:rPr>
                      <w:t>Clique aqui para introduzir texto.</w:t>
                    </w:r>
                  </w:sdtContent>
                </w:sdt>
              </w:p>
            </w:tc>
            <w:tc>
              <w:tcPr>
                <w:tcW w:w="6191" w:type="dxa"/>
                <w:gridSpan w:val="3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EA09E5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Profissão: </w:t>
                </w:r>
                <w:sdt>
                  <w:sdtPr>
                    <w:rPr>
                      <w:sz w:val="20"/>
                      <w:szCs w:val="20"/>
                    </w:rPr>
                    <w:id w:val="17666522"/>
                    <w:placeholder>
                      <w:docPart w:val="6F04D1B3CCEF47E59E7036CD03A1AA17"/>
                    </w:placeholder>
                    <w:showingPlcHdr/>
                  </w:sdtPr>
                  <w:sdtEndPr/>
                  <w:sdtContent>
                    <w:r w:rsidR="002C3185" w:rsidRPr="00DD7C19">
                      <w:rPr>
                        <w:rStyle w:val="TextodoMarcadordePosio"/>
                        <w:rFonts w:ascii="Arial Narrow" w:hAnsi="Arial Narrow"/>
                        <w:b/>
                      </w:rPr>
                      <w:t>Clique aqui para introduzir texto.</w:t>
                    </w:r>
                  </w:sdtContent>
                </w:sdt>
              </w:p>
            </w:tc>
          </w:tr>
          <w:tr w:rsidR="00847046" w:rsidRPr="00EA09E5" w:rsidTr="00407F77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EA09E5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Endereço eletrónico: </w:t>
                </w:r>
                <w:sdt>
                  <w:sdtPr>
                    <w:rPr>
                      <w:sz w:val="20"/>
                      <w:szCs w:val="20"/>
                    </w:rPr>
                    <w:id w:val="1874186823"/>
                    <w:placeholder>
                      <w:docPart w:val="6F04D1B3CCEF47E59E7036CD03A1AA17"/>
                    </w:placeholder>
                    <w:showingPlcHdr/>
                  </w:sdtPr>
                  <w:sdtEndPr/>
                  <w:sdtContent>
                    <w:r w:rsidR="002C3185" w:rsidRPr="00DD7C19">
                      <w:rPr>
                        <w:rStyle w:val="TextodoMarcadordePosio"/>
                        <w:rFonts w:ascii="Arial Narrow" w:hAnsi="Arial Narrow"/>
                        <w:b/>
                      </w:rPr>
                      <w:t>Clique aqui para introduzir texto.</w:t>
                    </w:r>
                  </w:sdtContent>
                </w:sdt>
              </w:p>
            </w:tc>
          </w:tr>
          <w:tr w:rsidR="00847046" w:rsidRPr="00EA09E5" w:rsidTr="00407F77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EA09E5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Morada: </w:t>
                </w:r>
                <w:sdt>
                  <w:sdtPr>
                    <w:rPr>
                      <w:sz w:val="20"/>
                      <w:szCs w:val="20"/>
                    </w:rPr>
                    <w:id w:val="-690674193"/>
                    <w:placeholder>
                      <w:docPart w:val="6F04D1B3CCEF47E59E7036CD03A1AA17"/>
                    </w:placeholder>
                    <w:showingPlcHdr/>
                  </w:sdtPr>
                  <w:sdtEndPr/>
                  <w:sdtContent>
                    <w:r w:rsidR="002C3185" w:rsidRPr="00DD7C19">
                      <w:rPr>
                        <w:rStyle w:val="TextodoMarcadordePosio"/>
                        <w:rFonts w:ascii="Arial Narrow" w:hAnsi="Arial Narrow"/>
                        <w:b/>
                      </w:rPr>
                      <w:t>Clique aqui para introduzir texto.</w:t>
                    </w:r>
                  </w:sdtContent>
                </w:sdt>
              </w:p>
            </w:tc>
          </w:tr>
          <w:tr w:rsidR="00847046" w:rsidRPr="00EA09E5" w:rsidTr="00407F77">
            <w:trPr>
              <w:trHeight w:val="454"/>
              <w:jc w:val="right"/>
            </w:trPr>
            <w:tc>
              <w:tcPr>
                <w:tcW w:w="4305" w:type="dxa"/>
                <w:gridSpan w:val="4"/>
                <w:tcBorders>
                  <w:left w:val="nil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847046" w:rsidRPr="00EE2A9C" w:rsidRDefault="00847046" w:rsidP="00EA09E5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Código Postal: </w:t>
                </w:r>
                <w:sdt>
                  <w:sdtPr>
                    <w:rPr>
                      <w:sz w:val="20"/>
                      <w:szCs w:val="20"/>
                    </w:rPr>
                    <w:id w:val="139849519"/>
                    <w:placeholder>
                      <w:docPart w:val="6F04D1B3CCEF47E59E7036CD03A1AA17"/>
                    </w:placeholder>
                    <w:showingPlcHdr/>
                  </w:sdtPr>
                  <w:sdtEndPr/>
                  <w:sdtContent>
                    <w:r w:rsidR="002C3185" w:rsidRPr="00DD7C19">
                      <w:rPr>
                        <w:rStyle w:val="TextodoMarcadordePosio"/>
                        <w:rFonts w:ascii="Arial Narrow" w:hAnsi="Arial Narrow"/>
                        <w:b/>
                      </w:rPr>
                      <w:t>Clique aqui para introduzir texto.</w:t>
                    </w:r>
                  </w:sdtContent>
                </w:sdt>
              </w:p>
            </w:tc>
            <w:tc>
              <w:tcPr>
                <w:tcW w:w="5366" w:type="dxa"/>
                <w:gridSpan w:val="2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EA09E5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Localidade: </w:t>
                </w:r>
                <w:sdt>
                  <w:sdtPr>
                    <w:rPr>
                      <w:sz w:val="20"/>
                      <w:szCs w:val="20"/>
                    </w:rPr>
                    <w:id w:val="-733461394"/>
                    <w:placeholder>
                      <w:docPart w:val="6F04D1B3CCEF47E59E7036CD03A1AA17"/>
                    </w:placeholder>
                    <w:showingPlcHdr/>
                  </w:sdtPr>
                  <w:sdtEndPr/>
                  <w:sdtContent>
                    <w:r w:rsidR="002C3185" w:rsidRPr="00DD7C19">
                      <w:rPr>
                        <w:rStyle w:val="TextodoMarcadordePosio"/>
                        <w:rFonts w:ascii="Arial Narrow" w:hAnsi="Arial Narrow"/>
                        <w:b/>
                      </w:rPr>
                      <w:t>Clique aqui para introduzir texto.</w:t>
                    </w:r>
                  </w:sdtContent>
                </w:sdt>
              </w:p>
            </w:tc>
          </w:tr>
          <w:tr w:rsidR="00847046" w:rsidRPr="00EA09E5" w:rsidTr="00407F77">
            <w:trPr>
              <w:trHeight w:val="454"/>
              <w:jc w:val="right"/>
            </w:trPr>
            <w:tc>
              <w:tcPr>
                <w:tcW w:w="5640" w:type="dxa"/>
                <w:gridSpan w:val="5"/>
                <w:tcBorders>
                  <w:left w:val="nil"/>
                  <w:right w:val="dotted" w:sz="4" w:space="0" w:color="auto"/>
                </w:tcBorders>
                <w:shd w:val="clear" w:color="auto" w:fill="auto"/>
                <w:vAlign w:val="bottom"/>
              </w:tcPr>
              <w:p w:rsidR="00847046" w:rsidRPr="002C3185" w:rsidRDefault="00847046" w:rsidP="00EE2A9C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N.</w:t>
                </w:r>
                <w:r w:rsidRPr="00EE2A9C">
                  <w:rPr>
                    <w:sz w:val="20"/>
                    <w:szCs w:val="20"/>
                    <w:vertAlign w:val="superscript"/>
                  </w:rPr>
                  <w:t>o/s</w:t>
                </w:r>
                <w:r w:rsidRPr="00EE2A9C">
                  <w:rPr>
                    <w:sz w:val="20"/>
                    <w:szCs w:val="20"/>
                  </w:rPr>
                  <w:t xml:space="preserve"> telefone/s de contacto: </w:t>
                </w:r>
                <w:sdt>
                  <w:sdtPr>
                    <w:rPr>
                      <w:sz w:val="20"/>
                      <w:szCs w:val="20"/>
                    </w:rPr>
                    <w:id w:val="1600515721"/>
                    <w:placeholder>
                      <w:docPart w:val="6F04D1B3CCEF47E59E7036CD03A1AA17"/>
                    </w:placeholder>
                    <w:showingPlcHdr/>
                  </w:sdtPr>
                  <w:sdtEndPr/>
                  <w:sdtContent>
                    <w:r w:rsidR="002C3185" w:rsidRPr="00DD7C19">
                      <w:rPr>
                        <w:rStyle w:val="TextodoMarcadordePosio"/>
                        <w:rFonts w:ascii="Arial Narrow" w:hAnsi="Arial Narrow"/>
                        <w:b/>
                      </w:rPr>
                      <w:t>Clique aqui para introduzir texto.</w:t>
                    </w:r>
                  </w:sdtContent>
                </w:sdt>
              </w:p>
            </w:tc>
            <w:sdt>
              <w:sdtPr>
                <w:rPr>
                  <w:sz w:val="20"/>
                  <w:szCs w:val="20"/>
                </w:rPr>
                <w:id w:val="-608499592"/>
                <w:placeholder>
                  <w:docPart w:val="6F04D1B3CCEF47E59E7036CD03A1AA17"/>
                </w:placeholder>
                <w:showingPlcHdr/>
              </w:sdtPr>
              <w:sdtEndPr/>
              <w:sdtContent>
                <w:tc>
                  <w:tcPr>
                    <w:tcW w:w="4031" w:type="dxa"/>
                    <w:tcBorders>
                      <w:left w:val="dotted" w:sz="4" w:space="0" w:color="auto"/>
                      <w:right w:val="nil"/>
                    </w:tcBorders>
                    <w:shd w:val="clear" w:color="auto" w:fill="auto"/>
                    <w:vAlign w:val="bottom"/>
                  </w:tcPr>
                  <w:p w:rsidR="00847046" w:rsidRPr="00EE2A9C" w:rsidRDefault="002C3185" w:rsidP="00EA09E5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DD7C19">
                      <w:rPr>
                        <w:rStyle w:val="TextodoMarcadordePosio"/>
                        <w:rFonts w:ascii="Arial Narrow" w:hAnsi="Arial Narrow"/>
                        <w:b/>
                      </w:rPr>
                      <w:t>Clique aqui para introduzir texto.</w:t>
                    </w:r>
                  </w:p>
                </w:tc>
              </w:sdtContent>
            </w:sdt>
          </w:tr>
          <w:tr w:rsidR="00847046" w:rsidRPr="00EA09E5" w:rsidTr="00DD7C19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EA09E5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Obs: </w:t>
                </w:r>
                <w:sdt>
                  <w:sdtPr>
                    <w:rPr>
                      <w:sz w:val="20"/>
                      <w:szCs w:val="20"/>
                    </w:rPr>
                    <w:id w:val="-1838601150"/>
                    <w:placeholder>
                      <w:docPart w:val="6F04D1B3CCEF47E59E7036CD03A1AA17"/>
                    </w:placeholder>
                    <w:showingPlcHdr/>
                  </w:sdtPr>
                  <w:sdtEndPr/>
                  <w:sdtContent>
                    <w:r w:rsidR="002C3185" w:rsidRPr="00DD7C19">
                      <w:rPr>
                        <w:rStyle w:val="TextodoMarcadordePosio"/>
                        <w:rFonts w:ascii="Arial Narrow" w:hAnsi="Arial Narrow"/>
                        <w:b/>
                      </w:rPr>
                      <w:t>Clique aqui para introduzir texto.</w:t>
                    </w:r>
                  </w:sdtContent>
                </w:sdt>
              </w:p>
            </w:tc>
          </w:tr>
          <w:tr w:rsidR="00847046" w:rsidRPr="00EA09E5" w:rsidTr="00DD7C19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847046" w:rsidRPr="00EE2A9C" w:rsidRDefault="00847046" w:rsidP="00EF0CB7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</w:tr>
          <w:tr w:rsidR="00EE2A9C" w:rsidRPr="00EA09E5" w:rsidTr="00A6305B">
            <w:trPr>
              <w:trHeight w:val="454"/>
              <w:jc w:val="right"/>
            </w:trPr>
            <w:tc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EE2A9C" w:rsidRPr="00EA09E5" w:rsidRDefault="00EE2A9C" w:rsidP="00EA09E5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167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EE2A9C" w:rsidRPr="00EA09E5" w:rsidRDefault="00DD7C19" w:rsidP="00EF0CB7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Data: </w:t>
                </w:r>
                <w:sdt>
                  <w:sdtPr>
                    <w:rPr>
                      <w:sz w:val="20"/>
                      <w:szCs w:val="20"/>
                    </w:rPr>
                    <w:id w:val="-1367294009"/>
                    <w:placeholder>
                      <w:docPart w:val="7694B1CA701942C590F758182E340C91"/>
                    </w:placeholder>
                    <w:showingPlcHdr/>
                    <w:date>
                      <w:dateFormat w:val="dd-MM-yyyy"/>
                      <w:lid w:val="pt-PT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EF0CB7" w:rsidRPr="00894494">
                      <w:rPr>
                        <w:rStyle w:val="TextodoMarcadordePosio"/>
                      </w:rPr>
                      <w:t>Clique aqui para introduzir uma data.</w:t>
                    </w:r>
                  </w:sdtContent>
                </w:sdt>
              </w:p>
            </w:tc>
            <w:tc>
              <w:tcPr>
                <w:tcW w:w="7202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EE2A9C" w:rsidRPr="00EA09E5" w:rsidRDefault="00EE2A9C" w:rsidP="00EA09E5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c>
          </w:tr>
        </w:tbl>
        <w:p w:rsidR="00057279" w:rsidRPr="00B83E90" w:rsidRDefault="00A6305B" w:rsidP="00847046">
          <w:pPr>
            <w:spacing w:line="240" w:lineRule="auto"/>
            <w:jc w:val="center"/>
            <w:rPr>
              <w:i/>
              <w:sz w:val="20"/>
              <w:szCs w:val="20"/>
            </w:rPr>
          </w:pPr>
        </w:p>
      </w:sdtContent>
    </w:sdt>
    <w:sectPr w:rsidR="00057279" w:rsidRPr="00B83E90" w:rsidSect="00424432">
      <w:headerReference w:type="default" r:id="rId10"/>
      <w:footerReference w:type="default" r:id="rId11"/>
      <w:pgSz w:w="11906" w:h="16838"/>
      <w:pgMar w:top="851" w:right="720" w:bottom="425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40E" w:rsidRDefault="0074740E" w:rsidP="00363AD7">
      <w:pPr>
        <w:spacing w:after="0" w:line="240" w:lineRule="auto"/>
      </w:pPr>
      <w:r>
        <w:separator/>
      </w:r>
    </w:p>
  </w:endnote>
  <w:endnote w:type="continuationSeparator" w:id="0">
    <w:p w:rsidR="0074740E" w:rsidRDefault="0074740E" w:rsidP="0036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CB7" w:rsidRPr="00424432" w:rsidRDefault="00EF0CB7" w:rsidP="00424432">
    <w:pPr>
      <w:tabs>
        <w:tab w:val="right" w:pos="567"/>
        <w:tab w:val="center" w:pos="5233"/>
      </w:tabs>
      <w:spacing w:after="0" w:line="240" w:lineRule="auto"/>
      <w:rPr>
        <w:rFonts w:eastAsia="Times New Roman" w:cs="Calibri"/>
        <w:color w:val="262626"/>
        <w:kern w:val="28"/>
        <w:sz w:val="14"/>
        <w:szCs w:val="14"/>
      </w:rPr>
    </w:pPr>
    <w:r>
      <w:rPr>
        <w:noProof/>
        <w:lang w:eastAsia="pt-PT"/>
      </w:rPr>
      <mc:AlternateContent>
        <mc:Choice Requires="wps">
          <w:drawing>
            <wp:anchor distT="36576" distB="36576" distL="36576" distR="36576" simplePos="0" relativeHeight="251656704" behindDoc="0" locked="0" layoutInCell="1" allowOverlap="1">
              <wp:simplePos x="0" y="0"/>
              <wp:positionH relativeFrom="column">
                <wp:posOffset>4780915</wp:posOffset>
              </wp:positionH>
              <wp:positionV relativeFrom="paragraph">
                <wp:posOffset>-15240</wp:posOffset>
              </wp:positionV>
              <wp:extent cx="1902460" cy="612140"/>
              <wp:effectExtent l="0" t="0" r="0" b="0"/>
              <wp:wrapNone/>
              <wp:docPr id="2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2460" cy="612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EF0CB7" w:rsidRPr="00424432" w:rsidRDefault="00EF0CB7" w:rsidP="00424432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</w:pPr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8"/>
                            </w:rPr>
                            <w:t xml:space="preserve">Largo </w:t>
                          </w:r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do Limoeiro –</w:t>
                          </w:r>
                          <w:proofErr w:type="gramStart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 xml:space="preserve">  1149-048</w:t>
                          </w:r>
                          <w:proofErr w:type="gramEnd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 xml:space="preserve"> Lisboa</w:t>
                          </w:r>
                        </w:p>
                        <w:p w:rsidR="00EF0CB7" w:rsidRPr="00424432" w:rsidRDefault="00EF0CB7" w:rsidP="00424432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 xml:space="preserve">: 21 884 56 00 | </w:t>
                          </w:r>
                          <w:proofErr w:type="gramStart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Fax</w:t>
                          </w:r>
                          <w:proofErr w:type="gramEnd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:</w:t>
                          </w:r>
                          <w:r w:rsidRPr="00424432">
                            <w:rPr>
                              <w:color w:val="26262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21 884 56 15</w:t>
                          </w:r>
                        </w:p>
                        <w:p w:rsidR="00EF0CB7" w:rsidRPr="00424432" w:rsidRDefault="00EF0CB7" w:rsidP="00424432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24432"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6"/>
                            </w:rPr>
                            <w:t>cej@mail.cej.mj.pt</w:t>
                          </w:r>
                          <w:proofErr w:type="gramEnd"/>
                          <w:r w:rsidRPr="00424432"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  <w:p w:rsidR="00EF0CB7" w:rsidRPr="00424432" w:rsidRDefault="00A6305B" w:rsidP="00424432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hyperlink r:id="rId1" w:history="1">
                            <w:r w:rsidR="00EF0CB7" w:rsidRPr="00424432">
                              <w:rPr>
                                <w:rStyle w:val="Hiperligao"/>
                                <w:rFonts w:cs="Calibri"/>
                                <w:b/>
                                <w:sz w:val="16"/>
                                <w:szCs w:val="16"/>
                              </w:rPr>
                              <w:t>www.cej.mj.pt</w:t>
                            </w:r>
                          </w:hyperlink>
                        </w:p>
                        <w:p w:rsidR="00EF0CB7" w:rsidRPr="00424432" w:rsidRDefault="00EF0CB7" w:rsidP="00424432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="Calibri"/>
                              <w:color w:val="262626"/>
                              <w:sz w:val="16"/>
                              <w:szCs w:val="18"/>
                            </w:rPr>
                          </w:pPr>
                        </w:p>
                        <w:p w:rsidR="00EF0CB7" w:rsidRPr="00424432" w:rsidRDefault="00EF0CB7" w:rsidP="00424432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="Calibri"/>
                              <w:color w:val="262626"/>
                              <w:sz w:val="16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376.45pt;margin-top:-1.2pt;width:149.8pt;height:48.2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" filled="f" fillcolor="#fffffe" stroked="f" strokecolor="#212120" insetpen="t">
              <v:textbox inset="2.88pt,2.88pt,2.88pt,2.88pt">
                <w:txbxContent>
                  <w:p w:rsidR="00EF0CB7" w:rsidRPr="00424432" w:rsidRDefault="00EF0CB7" w:rsidP="00424432">
                    <w:pPr>
                      <w:widowControl w:val="0"/>
                      <w:spacing w:after="0" w:line="240" w:lineRule="auto"/>
                      <w:jc w:val="right"/>
                      <w:rPr>
                        <w:rFonts w:cs="Calibri"/>
                        <w:color w:val="262626"/>
                        <w:sz w:val="16"/>
                        <w:szCs w:val="16"/>
                      </w:rPr>
                    </w:pPr>
                    <w:r w:rsidRPr="00424432">
                      <w:rPr>
                        <w:rFonts w:cs="Calibri"/>
                        <w:color w:val="262626"/>
                        <w:sz w:val="16"/>
                        <w:szCs w:val="18"/>
                      </w:rPr>
                      <w:t xml:space="preserve">Largo </w:t>
                    </w:r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do Limoeiro –</w:t>
                    </w:r>
                    <w:proofErr w:type="gramStart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 xml:space="preserve">  1149-048</w:t>
                    </w:r>
                    <w:proofErr w:type="gramEnd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 xml:space="preserve"> Lisboa</w:t>
                    </w:r>
                  </w:p>
                  <w:p w:rsidR="00EF0CB7" w:rsidRPr="00424432" w:rsidRDefault="00EF0CB7" w:rsidP="00424432">
                    <w:pPr>
                      <w:widowControl w:val="0"/>
                      <w:spacing w:after="0" w:line="240" w:lineRule="auto"/>
                      <w:jc w:val="right"/>
                      <w:rPr>
                        <w:rFonts w:cs="Calibri"/>
                        <w:color w:val="262626"/>
                        <w:sz w:val="16"/>
                        <w:szCs w:val="16"/>
                      </w:rPr>
                    </w:pPr>
                    <w:proofErr w:type="spellStart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Tel</w:t>
                    </w:r>
                    <w:proofErr w:type="spellEnd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 xml:space="preserve">: 21 884 56 00 | </w:t>
                    </w:r>
                    <w:proofErr w:type="gramStart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Fax</w:t>
                    </w:r>
                    <w:proofErr w:type="gramEnd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:</w:t>
                    </w:r>
                    <w:r w:rsidRPr="00424432">
                      <w:rPr>
                        <w:color w:val="262626"/>
                        <w:sz w:val="16"/>
                        <w:szCs w:val="16"/>
                      </w:rPr>
                      <w:t xml:space="preserve"> </w:t>
                    </w:r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21 884 56 15</w:t>
                    </w:r>
                  </w:p>
                  <w:p w:rsidR="00EF0CB7" w:rsidRPr="00424432" w:rsidRDefault="00EF0CB7" w:rsidP="00424432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="Calibri"/>
                        <w:b/>
                        <w:color w:val="C00000"/>
                        <w:sz w:val="16"/>
                        <w:szCs w:val="16"/>
                      </w:rPr>
                    </w:pPr>
                    <w:proofErr w:type="gramStart"/>
                    <w:r w:rsidRPr="00424432">
                      <w:rPr>
                        <w:rFonts w:cs="Calibri"/>
                        <w:b/>
                        <w:color w:val="C00000"/>
                        <w:sz w:val="16"/>
                        <w:szCs w:val="16"/>
                      </w:rPr>
                      <w:t>cej@mail.cej.mj.pt</w:t>
                    </w:r>
                    <w:proofErr w:type="gramEnd"/>
                    <w:r w:rsidRPr="00424432">
                      <w:rPr>
                        <w:rFonts w:cs="Calibri"/>
                        <w:b/>
                        <w:color w:val="C00000"/>
                        <w:sz w:val="16"/>
                        <w:szCs w:val="16"/>
                      </w:rPr>
                      <w:t xml:space="preserve">  </w:t>
                    </w:r>
                  </w:p>
                  <w:p w:rsidR="00EF0CB7" w:rsidRPr="00424432" w:rsidRDefault="0074740E" w:rsidP="00424432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="Calibri"/>
                        <w:b/>
                        <w:color w:val="C00000"/>
                        <w:sz w:val="16"/>
                        <w:szCs w:val="18"/>
                      </w:rPr>
                    </w:pPr>
                    <w:hyperlink r:id="rId2" w:history="1">
                      <w:r w:rsidR="00EF0CB7" w:rsidRPr="00424432">
                        <w:rPr>
                          <w:rStyle w:val="Hiperligao"/>
                          <w:rFonts w:cs="Calibri"/>
                          <w:b/>
                          <w:sz w:val="16"/>
                          <w:szCs w:val="16"/>
                        </w:rPr>
                        <w:t>www.cej.mj.pt</w:t>
                      </w:r>
                    </w:hyperlink>
                  </w:p>
                  <w:p w:rsidR="00EF0CB7" w:rsidRPr="00424432" w:rsidRDefault="00EF0CB7" w:rsidP="00424432">
                    <w:pPr>
                      <w:widowControl w:val="0"/>
                      <w:spacing w:after="0" w:line="240" w:lineRule="exact"/>
                      <w:jc w:val="right"/>
                      <w:rPr>
                        <w:rFonts w:cs="Calibri"/>
                        <w:color w:val="262626"/>
                        <w:sz w:val="16"/>
                        <w:szCs w:val="18"/>
                      </w:rPr>
                    </w:pPr>
                  </w:p>
                  <w:p w:rsidR="00EF0CB7" w:rsidRPr="00424432" w:rsidRDefault="00EF0CB7" w:rsidP="00424432">
                    <w:pPr>
                      <w:widowControl w:val="0"/>
                      <w:spacing w:after="0" w:line="240" w:lineRule="exact"/>
                      <w:jc w:val="right"/>
                      <w:rPr>
                        <w:rFonts w:cs="Calibri"/>
                        <w:color w:val="262626"/>
                        <w:sz w:val="16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P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5850890</wp:posOffset>
          </wp:positionH>
          <wp:positionV relativeFrom="paragraph">
            <wp:posOffset>-445770</wp:posOffset>
          </wp:positionV>
          <wp:extent cx="819150" cy="431165"/>
          <wp:effectExtent l="0" t="0" r="0" b="0"/>
          <wp:wrapNone/>
          <wp:docPr id="3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-6350</wp:posOffset>
          </wp:positionV>
          <wp:extent cx="6789420" cy="539750"/>
          <wp:effectExtent l="0" t="0" r="0" b="0"/>
          <wp:wrapNone/>
          <wp:docPr id="3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94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mc:AlternateContent>
        <mc:Choice Requires="wps">
          <w:drawing>
            <wp:anchor distT="36576" distB="36576" distL="36576" distR="36576" simplePos="0" relativeHeight="251658752" behindDoc="0" locked="0" layoutInCell="1" allowOverlap="1">
              <wp:simplePos x="0" y="0"/>
              <wp:positionH relativeFrom="column">
                <wp:posOffset>-97790</wp:posOffset>
              </wp:positionH>
              <wp:positionV relativeFrom="paragraph">
                <wp:posOffset>-215900</wp:posOffset>
              </wp:positionV>
              <wp:extent cx="1409700" cy="274320"/>
              <wp:effectExtent l="0" t="0" r="0" b="0"/>
              <wp:wrapNone/>
              <wp:docPr id="2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EF0CB7" w:rsidRPr="00424432" w:rsidRDefault="00EF0CB7" w:rsidP="00424432">
                          <w:pPr>
                            <w:widowControl w:val="0"/>
                            <w:spacing w:after="0" w:line="260" w:lineRule="exact"/>
                            <w:ind w:left="119"/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proofErr w:type="gramStart"/>
                          <w:r w:rsidRPr="00424432"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8"/>
                            </w:rPr>
                            <w:t>formacao-def@mail.cej.mj.pt</w:t>
                          </w:r>
                          <w:proofErr w:type="gramEnd"/>
                        </w:p>
                        <w:p w:rsidR="00EF0CB7" w:rsidRPr="00B2533F" w:rsidRDefault="00EF0CB7" w:rsidP="00424432">
                          <w:pPr>
                            <w:widowControl w:val="0"/>
                            <w:spacing w:line="260" w:lineRule="exact"/>
                            <w:ind w:left="1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-7.7pt;margin-top:-17pt;width:111pt;height:21.6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" filled="f" fillcolor="#fffffe" stroked="f" strokecolor="#212120" insetpen="t">
              <v:textbox inset="2.88pt,2.88pt,2.88pt,2.88pt">
                <w:txbxContent>
                  <w:p w:rsidR="00EF0CB7" w:rsidRPr="00424432" w:rsidRDefault="00EF0CB7" w:rsidP="00424432">
                    <w:pPr>
                      <w:widowControl w:val="0"/>
                      <w:spacing w:after="0" w:line="260" w:lineRule="exact"/>
                      <w:ind w:left="119"/>
                      <w:rPr>
                        <w:rFonts w:cs="Calibri"/>
                        <w:b/>
                        <w:color w:val="C00000"/>
                        <w:sz w:val="16"/>
                        <w:szCs w:val="18"/>
                      </w:rPr>
                    </w:pPr>
                    <w:proofErr w:type="gramStart"/>
                    <w:r w:rsidRPr="00424432">
                      <w:rPr>
                        <w:rFonts w:cs="Calibri"/>
                        <w:b/>
                        <w:color w:val="C00000"/>
                        <w:sz w:val="16"/>
                        <w:szCs w:val="18"/>
                      </w:rPr>
                      <w:t>formacao-def@mail.cej.mj.pt</w:t>
                    </w:r>
                    <w:proofErr w:type="gramEnd"/>
                  </w:p>
                  <w:p w:rsidR="00EF0CB7" w:rsidRPr="00B2533F" w:rsidRDefault="00EF0CB7" w:rsidP="00424432">
                    <w:pPr>
                      <w:widowControl w:val="0"/>
                      <w:spacing w:line="260" w:lineRule="exact"/>
                      <w:ind w:left="120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24432">
      <w:rPr>
        <w:rFonts w:eastAsia="Times New Roman" w:cs="Calibri"/>
        <w:b/>
        <w:color w:val="262626"/>
        <w:kern w:val="28"/>
        <w:sz w:val="14"/>
        <w:szCs w:val="20"/>
      </w:rPr>
      <w:t>NÚCLEOS:</w:t>
    </w:r>
    <w:r w:rsidRPr="00424432">
      <w:rPr>
        <w:rFonts w:eastAsia="Times New Roman" w:cs="Calibri"/>
        <w:b/>
        <w:color w:val="262626"/>
        <w:kern w:val="28"/>
        <w:sz w:val="14"/>
        <w:szCs w:val="20"/>
      </w:rPr>
      <w:tab/>
    </w:r>
    <w:r w:rsidRPr="00424432">
      <w:rPr>
        <w:rFonts w:eastAsia="Times New Roman" w:cs="Calibri"/>
        <w:b/>
        <w:color w:val="262626"/>
        <w:kern w:val="28"/>
        <w:sz w:val="14"/>
        <w:szCs w:val="20"/>
      </w:rPr>
      <w:br/>
      <w:t>Coimbra</w:t>
    </w:r>
    <w:r w:rsidRPr="00424432">
      <w:rPr>
        <w:rFonts w:eastAsia="Times New Roman" w:cs="Calibri"/>
        <w:color w:val="262626"/>
        <w:kern w:val="28"/>
        <w:sz w:val="14"/>
        <w:szCs w:val="20"/>
      </w:rPr>
      <w:t xml:space="preserve"> – Av. Sá da Bandeira, </w:t>
    </w:r>
    <w:proofErr w:type="spellStart"/>
    <w:r w:rsidRPr="00424432">
      <w:rPr>
        <w:rFonts w:eastAsia="Times New Roman" w:cs="Calibri"/>
        <w:color w:val="262626"/>
        <w:kern w:val="28"/>
        <w:sz w:val="14"/>
        <w:szCs w:val="20"/>
      </w:rPr>
      <w:t>edif</w:t>
    </w:r>
    <w:proofErr w:type="spellEnd"/>
    <w:r w:rsidRPr="00424432">
      <w:rPr>
        <w:rFonts w:eastAsia="Times New Roman" w:cs="Calibri"/>
        <w:color w:val="262626"/>
        <w:kern w:val="28"/>
        <w:sz w:val="14"/>
        <w:szCs w:val="20"/>
      </w:rPr>
      <w:t xml:space="preserve">. Golden, 115-5.º, letras E, F, G, H </w:t>
    </w:r>
  </w:p>
  <w:p w:rsidR="00EF0CB7" w:rsidRDefault="00EF0CB7" w:rsidP="00E440F0">
    <w:pPr>
      <w:tabs>
        <w:tab w:val="right" w:pos="567"/>
        <w:tab w:val="center" w:pos="5233"/>
      </w:tabs>
      <w:spacing w:after="0" w:line="240" w:lineRule="auto"/>
      <w:rPr>
        <w:rFonts w:eastAsia="Times New Roman"/>
        <w:color w:val="3A363A"/>
        <w:kern w:val="28"/>
        <w:sz w:val="14"/>
        <w:szCs w:val="14"/>
      </w:rPr>
    </w:pPr>
    <w:r w:rsidRPr="00424432">
      <w:rPr>
        <w:rFonts w:eastAsia="Times New Roman" w:cs="Calibri"/>
        <w:color w:val="262626"/>
        <w:kern w:val="28"/>
        <w:sz w:val="14"/>
        <w:szCs w:val="20"/>
      </w:rPr>
      <w:t xml:space="preserve">(antigo Registo Notarial) 3004-515 </w:t>
    </w:r>
    <w:r w:rsidRPr="00424432">
      <w:rPr>
        <w:rFonts w:eastAsia="Times New Roman" w:cs="Calibri"/>
        <w:color w:val="262626"/>
        <w:kern w:val="28"/>
        <w:sz w:val="14"/>
        <w:szCs w:val="14"/>
      </w:rPr>
      <w:t xml:space="preserve">Coimbra – </w:t>
    </w:r>
    <w:r w:rsidRPr="00424432">
      <w:rPr>
        <w:rFonts w:eastAsia="Times New Roman"/>
        <w:color w:val="3A363A"/>
        <w:kern w:val="28"/>
        <w:sz w:val="14"/>
        <w:szCs w:val="14"/>
      </w:rPr>
      <w:t>Tel.: 23 983 49 24</w:t>
    </w:r>
  </w:p>
  <w:p w:rsidR="00EF0CB7" w:rsidRPr="00424432" w:rsidRDefault="00EF0CB7" w:rsidP="00E440F0">
    <w:pPr>
      <w:tabs>
        <w:tab w:val="right" w:pos="567"/>
        <w:tab w:val="center" w:pos="5233"/>
      </w:tabs>
      <w:spacing w:after="0" w:line="240" w:lineRule="auto"/>
      <w:rPr>
        <w:rFonts w:eastAsia="Times New Roman" w:cs="Calibri"/>
        <w:color w:val="262626"/>
        <w:kern w:val="28"/>
        <w:sz w:val="14"/>
        <w:szCs w:val="20"/>
      </w:rPr>
    </w:pPr>
    <w:r w:rsidRPr="00424432">
      <w:rPr>
        <w:rFonts w:eastAsia="Times New Roman" w:cs="Calibri"/>
        <w:color w:val="262626"/>
        <w:kern w:val="28"/>
        <w:sz w:val="14"/>
        <w:szCs w:val="20"/>
      </w:rPr>
      <w:tab/>
    </w:r>
    <w:r w:rsidRPr="00424432">
      <w:rPr>
        <w:rFonts w:eastAsia="Times New Roman" w:cs="Calibri"/>
        <w:b/>
        <w:color w:val="262626"/>
        <w:kern w:val="28"/>
        <w:sz w:val="14"/>
        <w:szCs w:val="20"/>
      </w:rPr>
      <w:t>Porto</w:t>
    </w:r>
    <w:r w:rsidRPr="00424432">
      <w:rPr>
        <w:rFonts w:eastAsia="Times New Roman" w:cs="Calibri"/>
        <w:color w:val="262626"/>
        <w:kern w:val="28"/>
        <w:sz w:val="14"/>
        <w:szCs w:val="20"/>
      </w:rPr>
      <w:t xml:space="preserve"> – Rua de Camões, </w:t>
    </w:r>
    <w:proofErr w:type="spellStart"/>
    <w:r w:rsidRPr="00424432">
      <w:rPr>
        <w:rFonts w:eastAsia="Times New Roman" w:cs="Calibri"/>
        <w:color w:val="262626"/>
        <w:kern w:val="28"/>
        <w:sz w:val="14"/>
        <w:szCs w:val="20"/>
      </w:rPr>
      <w:t>edif</w:t>
    </w:r>
    <w:proofErr w:type="spellEnd"/>
    <w:r w:rsidRPr="00424432">
      <w:rPr>
        <w:rFonts w:eastAsia="Times New Roman" w:cs="Calibri"/>
        <w:color w:val="262626"/>
        <w:kern w:val="28"/>
        <w:sz w:val="14"/>
        <w:szCs w:val="20"/>
      </w:rPr>
      <w:t xml:space="preserve">. </w:t>
    </w:r>
    <w:proofErr w:type="spellStart"/>
    <w:r w:rsidRPr="00424432">
      <w:rPr>
        <w:rFonts w:eastAsia="Times New Roman" w:cs="Calibri"/>
        <w:color w:val="262626"/>
        <w:kern w:val="28"/>
        <w:sz w:val="14"/>
        <w:szCs w:val="20"/>
      </w:rPr>
      <w:t>DIAP</w:t>
    </w:r>
    <w:proofErr w:type="spellEnd"/>
    <w:r w:rsidRPr="00424432">
      <w:rPr>
        <w:rFonts w:eastAsia="Times New Roman" w:cs="Calibri"/>
        <w:color w:val="262626"/>
        <w:kern w:val="28"/>
        <w:sz w:val="14"/>
        <w:szCs w:val="20"/>
      </w:rPr>
      <w:t>, 155-6.º – 4049-074 Porto</w:t>
    </w:r>
  </w:p>
  <w:p w:rsidR="00EF0CB7" w:rsidRPr="00E440F0" w:rsidRDefault="00EF0CB7" w:rsidP="00E440F0">
    <w:pPr>
      <w:tabs>
        <w:tab w:val="right" w:pos="567"/>
        <w:tab w:val="left" w:pos="630"/>
        <w:tab w:val="center" w:pos="4252"/>
        <w:tab w:val="right" w:pos="8504"/>
      </w:tabs>
      <w:spacing w:after="0" w:line="240" w:lineRule="auto"/>
      <w:rPr>
        <w:rFonts w:eastAsia="Times New Roman"/>
        <w:color w:val="262626"/>
        <w:kern w:val="28"/>
        <w:sz w:val="28"/>
        <w:szCs w:val="20"/>
      </w:rPr>
    </w:pPr>
    <w:proofErr w:type="spellStart"/>
    <w:r w:rsidRPr="00424432">
      <w:rPr>
        <w:rFonts w:eastAsia="Times New Roman" w:cs="Calibri"/>
        <w:color w:val="262626"/>
        <w:kern w:val="28"/>
        <w:sz w:val="14"/>
        <w:szCs w:val="20"/>
      </w:rPr>
      <w:t>Tel</w:t>
    </w:r>
    <w:proofErr w:type="spellEnd"/>
    <w:r w:rsidRPr="00424432">
      <w:rPr>
        <w:rFonts w:eastAsia="Times New Roman" w:cs="Calibri"/>
        <w:color w:val="262626"/>
        <w:kern w:val="28"/>
        <w:sz w:val="14"/>
        <w:szCs w:val="20"/>
      </w:rPr>
      <w:t xml:space="preserve">: 22 205 89 68 | 22 203 12 99 | </w:t>
    </w:r>
    <w:proofErr w:type="gramStart"/>
    <w:r w:rsidRPr="00424432">
      <w:rPr>
        <w:rFonts w:eastAsia="Times New Roman" w:cs="Calibri"/>
        <w:color w:val="262626"/>
        <w:kern w:val="28"/>
        <w:sz w:val="14"/>
        <w:szCs w:val="20"/>
      </w:rPr>
      <w:t>Fax</w:t>
    </w:r>
    <w:proofErr w:type="gramEnd"/>
    <w:r w:rsidRPr="00424432">
      <w:rPr>
        <w:rFonts w:eastAsia="Times New Roman" w:cs="Calibri"/>
        <w:color w:val="262626"/>
        <w:kern w:val="28"/>
        <w:sz w:val="14"/>
        <w:szCs w:val="20"/>
      </w:rPr>
      <w:t>: 22 200 89 44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40E" w:rsidRDefault="0074740E" w:rsidP="00363AD7">
      <w:pPr>
        <w:spacing w:after="0" w:line="240" w:lineRule="auto"/>
      </w:pPr>
      <w:r>
        <w:separator/>
      </w:r>
    </w:p>
  </w:footnote>
  <w:footnote w:type="continuationSeparator" w:id="0">
    <w:p w:rsidR="0074740E" w:rsidRDefault="0074740E" w:rsidP="0036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CB7" w:rsidRDefault="00EF0CB7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-467995</wp:posOffset>
          </wp:positionH>
          <wp:positionV relativeFrom="paragraph">
            <wp:posOffset>-513715</wp:posOffset>
          </wp:positionV>
          <wp:extent cx="7557770" cy="2100580"/>
          <wp:effectExtent l="0" t="0" r="0" b="0"/>
          <wp:wrapNone/>
          <wp:docPr id="7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210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732EE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1D676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FFC01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25E01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B8C6A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3B461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3E88C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A40A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40EB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4875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65377"/>
    <w:multiLevelType w:val="hybridMultilevel"/>
    <w:tmpl w:val="8500EBE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41132B"/>
    <w:multiLevelType w:val="hybridMultilevel"/>
    <w:tmpl w:val="25F2F75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2847C6"/>
    <w:multiLevelType w:val="hybridMultilevel"/>
    <w:tmpl w:val="53F09CC0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0B3268"/>
    <w:multiLevelType w:val="hybridMultilevel"/>
    <w:tmpl w:val="A60A47C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6D6C2F"/>
    <w:multiLevelType w:val="hybridMultilevel"/>
    <w:tmpl w:val="D1D0B6B6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B30F3"/>
    <w:multiLevelType w:val="hybridMultilevel"/>
    <w:tmpl w:val="B55AB8A4"/>
    <w:lvl w:ilvl="0" w:tplc="2AF46232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6">
    <w:nsid w:val="3FFA1DA5"/>
    <w:multiLevelType w:val="hybridMultilevel"/>
    <w:tmpl w:val="B95A2F76"/>
    <w:lvl w:ilvl="0" w:tplc="08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C45D2D"/>
    <w:multiLevelType w:val="hybridMultilevel"/>
    <w:tmpl w:val="5914CD9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A0040B"/>
    <w:multiLevelType w:val="hybridMultilevel"/>
    <w:tmpl w:val="A9DE37F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7B3A46"/>
    <w:multiLevelType w:val="hybridMultilevel"/>
    <w:tmpl w:val="A250480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377C40"/>
    <w:multiLevelType w:val="hybridMultilevel"/>
    <w:tmpl w:val="FEE2B48C"/>
    <w:lvl w:ilvl="0" w:tplc="08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19"/>
  </w:num>
  <w:num w:numId="5">
    <w:abstractNumId w:val="17"/>
  </w:num>
  <w:num w:numId="6">
    <w:abstractNumId w:val="10"/>
  </w:num>
  <w:num w:numId="7">
    <w:abstractNumId w:val="18"/>
  </w:num>
  <w:num w:numId="8">
    <w:abstractNumId w:val="11"/>
  </w:num>
  <w:num w:numId="9">
    <w:abstractNumId w:val="15"/>
  </w:num>
  <w:num w:numId="10">
    <w:abstractNumId w:val="16"/>
  </w:num>
  <w:num w:numId="11">
    <w:abstractNumId w:val="2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>
      <o:colormru v:ext="edit" colors="#3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40E"/>
    <w:rsid w:val="00003A09"/>
    <w:rsid w:val="00007264"/>
    <w:rsid w:val="00013275"/>
    <w:rsid w:val="00015E11"/>
    <w:rsid w:val="00024210"/>
    <w:rsid w:val="00057279"/>
    <w:rsid w:val="00070407"/>
    <w:rsid w:val="00072FFD"/>
    <w:rsid w:val="00077A86"/>
    <w:rsid w:val="00077DBA"/>
    <w:rsid w:val="000836CF"/>
    <w:rsid w:val="00085462"/>
    <w:rsid w:val="000A44EE"/>
    <w:rsid w:val="000C5248"/>
    <w:rsid w:val="000C7B3B"/>
    <w:rsid w:val="000D4305"/>
    <w:rsid w:val="000E2751"/>
    <w:rsid w:val="00121607"/>
    <w:rsid w:val="001364D6"/>
    <w:rsid w:val="00146B57"/>
    <w:rsid w:val="00166B2A"/>
    <w:rsid w:val="0017325C"/>
    <w:rsid w:val="00195AB0"/>
    <w:rsid w:val="00196D17"/>
    <w:rsid w:val="001B4A99"/>
    <w:rsid w:val="001B6702"/>
    <w:rsid w:val="001C0B96"/>
    <w:rsid w:val="001E1DB3"/>
    <w:rsid w:val="001F47BE"/>
    <w:rsid w:val="0021326F"/>
    <w:rsid w:val="002371CD"/>
    <w:rsid w:val="00256D70"/>
    <w:rsid w:val="002713D0"/>
    <w:rsid w:val="002974B7"/>
    <w:rsid w:val="002A753D"/>
    <w:rsid w:val="002C3185"/>
    <w:rsid w:val="002C328C"/>
    <w:rsid w:val="002D08B0"/>
    <w:rsid w:val="002D0AD2"/>
    <w:rsid w:val="002F56BA"/>
    <w:rsid w:val="002F58D9"/>
    <w:rsid w:val="0030229B"/>
    <w:rsid w:val="0030643B"/>
    <w:rsid w:val="003066EA"/>
    <w:rsid w:val="00317A8A"/>
    <w:rsid w:val="0032496D"/>
    <w:rsid w:val="00346F09"/>
    <w:rsid w:val="0035464B"/>
    <w:rsid w:val="00360213"/>
    <w:rsid w:val="00361948"/>
    <w:rsid w:val="00363AD7"/>
    <w:rsid w:val="0038144D"/>
    <w:rsid w:val="00390967"/>
    <w:rsid w:val="00391206"/>
    <w:rsid w:val="003B1DBA"/>
    <w:rsid w:val="003C231B"/>
    <w:rsid w:val="003D1D96"/>
    <w:rsid w:val="003D686A"/>
    <w:rsid w:val="00407F77"/>
    <w:rsid w:val="00422B9A"/>
    <w:rsid w:val="00424432"/>
    <w:rsid w:val="0043247E"/>
    <w:rsid w:val="00433F73"/>
    <w:rsid w:val="00442334"/>
    <w:rsid w:val="00466E7D"/>
    <w:rsid w:val="00474AA1"/>
    <w:rsid w:val="0048767C"/>
    <w:rsid w:val="004977F7"/>
    <w:rsid w:val="004A3029"/>
    <w:rsid w:val="004B6A48"/>
    <w:rsid w:val="004C0E10"/>
    <w:rsid w:val="004C7B04"/>
    <w:rsid w:val="005016CB"/>
    <w:rsid w:val="0051035E"/>
    <w:rsid w:val="00535686"/>
    <w:rsid w:val="005416F0"/>
    <w:rsid w:val="00541C0F"/>
    <w:rsid w:val="00551941"/>
    <w:rsid w:val="00571D22"/>
    <w:rsid w:val="00580989"/>
    <w:rsid w:val="00582088"/>
    <w:rsid w:val="00585490"/>
    <w:rsid w:val="0059564D"/>
    <w:rsid w:val="0059759D"/>
    <w:rsid w:val="005A408D"/>
    <w:rsid w:val="005A5700"/>
    <w:rsid w:val="005B13A3"/>
    <w:rsid w:val="005C1876"/>
    <w:rsid w:val="005C5ABD"/>
    <w:rsid w:val="005D0EF1"/>
    <w:rsid w:val="00607CD7"/>
    <w:rsid w:val="00622659"/>
    <w:rsid w:val="00633117"/>
    <w:rsid w:val="006809C5"/>
    <w:rsid w:val="00690B72"/>
    <w:rsid w:val="00695AE0"/>
    <w:rsid w:val="006A4F73"/>
    <w:rsid w:val="006B1FAF"/>
    <w:rsid w:val="006E7102"/>
    <w:rsid w:val="006F568B"/>
    <w:rsid w:val="006F7415"/>
    <w:rsid w:val="0071483B"/>
    <w:rsid w:val="00716FB3"/>
    <w:rsid w:val="007208C7"/>
    <w:rsid w:val="00720A3F"/>
    <w:rsid w:val="007238B7"/>
    <w:rsid w:val="0073669E"/>
    <w:rsid w:val="0074740E"/>
    <w:rsid w:val="007510CC"/>
    <w:rsid w:val="007520A4"/>
    <w:rsid w:val="00764B3E"/>
    <w:rsid w:val="00777238"/>
    <w:rsid w:val="00787E4F"/>
    <w:rsid w:val="00796330"/>
    <w:rsid w:val="007A27FE"/>
    <w:rsid w:val="007B0626"/>
    <w:rsid w:val="007B483A"/>
    <w:rsid w:val="007B4E8F"/>
    <w:rsid w:val="007C0EE0"/>
    <w:rsid w:val="007E6F2D"/>
    <w:rsid w:val="007F2513"/>
    <w:rsid w:val="008073BF"/>
    <w:rsid w:val="00812CAA"/>
    <w:rsid w:val="00826E2D"/>
    <w:rsid w:val="00847046"/>
    <w:rsid w:val="00847230"/>
    <w:rsid w:val="00852D28"/>
    <w:rsid w:val="008557DA"/>
    <w:rsid w:val="0087635C"/>
    <w:rsid w:val="00883719"/>
    <w:rsid w:val="00891FEE"/>
    <w:rsid w:val="008A2E81"/>
    <w:rsid w:val="008A79EE"/>
    <w:rsid w:val="008A7FF6"/>
    <w:rsid w:val="008B1156"/>
    <w:rsid w:val="008E2852"/>
    <w:rsid w:val="008F04B0"/>
    <w:rsid w:val="00917F59"/>
    <w:rsid w:val="00973112"/>
    <w:rsid w:val="00982BD4"/>
    <w:rsid w:val="0098439E"/>
    <w:rsid w:val="0099332E"/>
    <w:rsid w:val="009A3EBD"/>
    <w:rsid w:val="009C2044"/>
    <w:rsid w:val="009C41C6"/>
    <w:rsid w:val="009C54D9"/>
    <w:rsid w:val="009D6C38"/>
    <w:rsid w:val="009D70F1"/>
    <w:rsid w:val="009E0346"/>
    <w:rsid w:val="009E6EC3"/>
    <w:rsid w:val="00A032E3"/>
    <w:rsid w:val="00A04481"/>
    <w:rsid w:val="00A1240A"/>
    <w:rsid w:val="00A22917"/>
    <w:rsid w:val="00A31879"/>
    <w:rsid w:val="00A32A9B"/>
    <w:rsid w:val="00A5786D"/>
    <w:rsid w:val="00A6305B"/>
    <w:rsid w:val="00A80E23"/>
    <w:rsid w:val="00A81BEC"/>
    <w:rsid w:val="00A835FF"/>
    <w:rsid w:val="00AB1398"/>
    <w:rsid w:val="00AD0149"/>
    <w:rsid w:val="00AD01F7"/>
    <w:rsid w:val="00AE2A8C"/>
    <w:rsid w:val="00AE7F49"/>
    <w:rsid w:val="00B02B83"/>
    <w:rsid w:val="00B1448F"/>
    <w:rsid w:val="00B16C4C"/>
    <w:rsid w:val="00B47B4D"/>
    <w:rsid w:val="00B660D2"/>
    <w:rsid w:val="00B6748B"/>
    <w:rsid w:val="00B70035"/>
    <w:rsid w:val="00B70281"/>
    <w:rsid w:val="00B762CC"/>
    <w:rsid w:val="00B81F8A"/>
    <w:rsid w:val="00B83E90"/>
    <w:rsid w:val="00B956D0"/>
    <w:rsid w:val="00BA199B"/>
    <w:rsid w:val="00BF2A14"/>
    <w:rsid w:val="00BF4B17"/>
    <w:rsid w:val="00BF7F62"/>
    <w:rsid w:val="00BF7F7E"/>
    <w:rsid w:val="00C17702"/>
    <w:rsid w:val="00C210F0"/>
    <w:rsid w:val="00C217DC"/>
    <w:rsid w:val="00C27B4A"/>
    <w:rsid w:val="00C33D5D"/>
    <w:rsid w:val="00C42FD1"/>
    <w:rsid w:val="00C50F2C"/>
    <w:rsid w:val="00C5413D"/>
    <w:rsid w:val="00C909CE"/>
    <w:rsid w:val="00C97D42"/>
    <w:rsid w:val="00CA090E"/>
    <w:rsid w:val="00CB4FFF"/>
    <w:rsid w:val="00CB5585"/>
    <w:rsid w:val="00CC6800"/>
    <w:rsid w:val="00CC79F1"/>
    <w:rsid w:val="00CD0915"/>
    <w:rsid w:val="00CD2198"/>
    <w:rsid w:val="00CE7045"/>
    <w:rsid w:val="00D12991"/>
    <w:rsid w:val="00D2424D"/>
    <w:rsid w:val="00D25EB7"/>
    <w:rsid w:val="00D342A8"/>
    <w:rsid w:val="00D5063F"/>
    <w:rsid w:val="00D74BE8"/>
    <w:rsid w:val="00D8102E"/>
    <w:rsid w:val="00D8111A"/>
    <w:rsid w:val="00DA6145"/>
    <w:rsid w:val="00DC0C2A"/>
    <w:rsid w:val="00DD7C19"/>
    <w:rsid w:val="00DE317A"/>
    <w:rsid w:val="00E1101E"/>
    <w:rsid w:val="00E20500"/>
    <w:rsid w:val="00E264F4"/>
    <w:rsid w:val="00E440F0"/>
    <w:rsid w:val="00E54FC3"/>
    <w:rsid w:val="00E9316E"/>
    <w:rsid w:val="00EA09E5"/>
    <w:rsid w:val="00EA09F2"/>
    <w:rsid w:val="00ED1E14"/>
    <w:rsid w:val="00ED302A"/>
    <w:rsid w:val="00ED4201"/>
    <w:rsid w:val="00ED62B4"/>
    <w:rsid w:val="00EE2A9C"/>
    <w:rsid w:val="00EF0CB7"/>
    <w:rsid w:val="00F01A8B"/>
    <w:rsid w:val="00F22756"/>
    <w:rsid w:val="00F27077"/>
    <w:rsid w:val="00F279E5"/>
    <w:rsid w:val="00F747CA"/>
    <w:rsid w:val="00F800A7"/>
    <w:rsid w:val="00F952CC"/>
    <w:rsid w:val="00FA764F"/>
    <w:rsid w:val="00FA7AEF"/>
    <w:rsid w:val="00FB17AC"/>
    <w:rsid w:val="00FC62CD"/>
    <w:rsid w:val="00FC7BBC"/>
    <w:rsid w:val="00FD27D8"/>
    <w:rsid w:val="00FE5A36"/>
    <w:rsid w:val="00FE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33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0CC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751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sid w:val="007510CC"/>
    <w:rPr>
      <w:rFonts w:ascii="Tahoma" w:eastAsia="Calibri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9843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inha">
    <w:name w:val="line number"/>
    <w:basedOn w:val="Tipodeletrapredefinidodopargrafo"/>
    <w:uiPriority w:val="99"/>
    <w:semiHidden/>
    <w:unhideWhenUsed/>
    <w:rsid w:val="00F279E5"/>
  </w:style>
  <w:style w:type="paragraph" w:customStyle="1" w:styleId="Corrente">
    <w:name w:val="Corrente"/>
    <w:basedOn w:val="Normal"/>
    <w:rsid w:val="00A1240A"/>
    <w:pPr>
      <w:spacing w:after="0" w:line="320" w:lineRule="exact"/>
      <w:ind w:firstLine="709"/>
      <w:jc w:val="both"/>
    </w:pPr>
    <w:rPr>
      <w:rFonts w:ascii="Arial Narrow" w:eastAsia="Times New Roman" w:hAnsi="Arial Narrow"/>
      <w:color w:val="000000"/>
      <w:kern w:val="28"/>
      <w:sz w:val="21"/>
      <w:lang w:eastAsia="pt-PT"/>
    </w:rPr>
  </w:style>
  <w:style w:type="character" w:styleId="Hiperligao">
    <w:name w:val="Hyperlink"/>
    <w:uiPriority w:val="99"/>
    <w:rsid w:val="00A1240A"/>
    <w:rPr>
      <w:color w:val="0000FF"/>
      <w:u w:val="single"/>
    </w:rPr>
  </w:style>
  <w:style w:type="paragraph" w:styleId="Corpodetexto">
    <w:name w:val="Body Text"/>
    <w:basedOn w:val="Normal"/>
    <w:rsid w:val="00B6748B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/>
      <w:b/>
      <w:bCs/>
      <w:color w:val="000000"/>
      <w:sz w:val="20"/>
      <w:szCs w:val="20"/>
    </w:rPr>
  </w:style>
  <w:style w:type="paragraph" w:styleId="Listacommarcas">
    <w:name w:val="List Bullet"/>
    <w:basedOn w:val="Normal"/>
    <w:autoRedefine/>
    <w:rsid w:val="00852D28"/>
    <w:pPr>
      <w:keepLines/>
      <w:spacing w:after="0" w:line="240" w:lineRule="auto"/>
      <w:ind w:right="245"/>
      <w:jc w:val="center"/>
    </w:pPr>
    <w:rPr>
      <w:rFonts w:eastAsia="Times New Roman" w:cs="Calibri"/>
      <w:bCs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363AD7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link w:val="Cabealho"/>
    <w:uiPriority w:val="99"/>
    <w:rsid w:val="00363AD7"/>
    <w:rPr>
      <w:sz w:val="22"/>
      <w:szCs w:val="22"/>
      <w:lang w:eastAsia="en-US"/>
    </w:rPr>
  </w:style>
  <w:style w:type="paragraph" w:styleId="Rodap">
    <w:name w:val="footer"/>
    <w:basedOn w:val="Normal"/>
    <w:link w:val="RodapCarcter"/>
    <w:uiPriority w:val="99"/>
    <w:unhideWhenUsed/>
    <w:rsid w:val="00363AD7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link w:val="Rodap"/>
    <w:uiPriority w:val="99"/>
    <w:rsid w:val="00363AD7"/>
    <w:rPr>
      <w:sz w:val="22"/>
      <w:szCs w:val="22"/>
      <w:lang w:eastAsia="en-US"/>
    </w:rPr>
  </w:style>
  <w:style w:type="character" w:styleId="Forte">
    <w:name w:val="Strong"/>
    <w:uiPriority w:val="22"/>
    <w:qFormat/>
    <w:rsid w:val="00CC79F1"/>
    <w:rPr>
      <w:b/>
      <w:bCs/>
    </w:rPr>
  </w:style>
  <w:style w:type="character" w:styleId="TextodoMarcadordePosio">
    <w:name w:val="Placeholder Text"/>
    <w:basedOn w:val="Tipodeletrapredefinidodopargrafo"/>
    <w:uiPriority w:val="99"/>
    <w:semiHidden/>
    <w:rsid w:val="002C318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0CC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751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sid w:val="007510CC"/>
    <w:rPr>
      <w:rFonts w:ascii="Tahoma" w:eastAsia="Calibri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9843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inha">
    <w:name w:val="line number"/>
    <w:basedOn w:val="Tipodeletrapredefinidodopargrafo"/>
    <w:uiPriority w:val="99"/>
    <w:semiHidden/>
    <w:unhideWhenUsed/>
    <w:rsid w:val="00F279E5"/>
  </w:style>
  <w:style w:type="paragraph" w:customStyle="1" w:styleId="Corrente">
    <w:name w:val="Corrente"/>
    <w:basedOn w:val="Normal"/>
    <w:rsid w:val="00A1240A"/>
    <w:pPr>
      <w:spacing w:after="0" w:line="320" w:lineRule="exact"/>
      <w:ind w:firstLine="709"/>
      <w:jc w:val="both"/>
    </w:pPr>
    <w:rPr>
      <w:rFonts w:ascii="Arial Narrow" w:eastAsia="Times New Roman" w:hAnsi="Arial Narrow"/>
      <w:color w:val="000000"/>
      <w:kern w:val="28"/>
      <w:sz w:val="21"/>
      <w:lang w:eastAsia="pt-PT"/>
    </w:rPr>
  </w:style>
  <w:style w:type="character" w:styleId="Hiperligao">
    <w:name w:val="Hyperlink"/>
    <w:uiPriority w:val="99"/>
    <w:rsid w:val="00A1240A"/>
    <w:rPr>
      <w:color w:val="0000FF"/>
      <w:u w:val="single"/>
    </w:rPr>
  </w:style>
  <w:style w:type="paragraph" w:styleId="Corpodetexto">
    <w:name w:val="Body Text"/>
    <w:basedOn w:val="Normal"/>
    <w:rsid w:val="00B6748B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/>
      <w:b/>
      <w:bCs/>
      <w:color w:val="000000"/>
      <w:sz w:val="20"/>
      <w:szCs w:val="20"/>
    </w:rPr>
  </w:style>
  <w:style w:type="paragraph" w:styleId="Listacommarcas">
    <w:name w:val="List Bullet"/>
    <w:basedOn w:val="Normal"/>
    <w:autoRedefine/>
    <w:rsid w:val="00852D28"/>
    <w:pPr>
      <w:keepLines/>
      <w:spacing w:after="0" w:line="240" w:lineRule="auto"/>
      <w:ind w:right="245"/>
      <w:jc w:val="center"/>
    </w:pPr>
    <w:rPr>
      <w:rFonts w:eastAsia="Times New Roman" w:cs="Calibri"/>
      <w:bCs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363AD7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link w:val="Cabealho"/>
    <w:uiPriority w:val="99"/>
    <w:rsid w:val="00363AD7"/>
    <w:rPr>
      <w:sz w:val="22"/>
      <w:szCs w:val="22"/>
      <w:lang w:eastAsia="en-US"/>
    </w:rPr>
  </w:style>
  <w:style w:type="paragraph" w:styleId="Rodap">
    <w:name w:val="footer"/>
    <w:basedOn w:val="Normal"/>
    <w:link w:val="RodapCarcter"/>
    <w:uiPriority w:val="99"/>
    <w:unhideWhenUsed/>
    <w:rsid w:val="00363AD7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link w:val="Rodap"/>
    <w:uiPriority w:val="99"/>
    <w:rsid w:val="00363AD7"/>
    <w:rPr>
      <w:sz w:val="22"/>
      <w:szCs w:val="22"/>
      <w:lang w:eastAsia="en-US"/>
    </w:rPr>
  </w:style>
  <w:style w:type="character" w:styleId="Forte">
    <w:name w:val="Strong"/>
    <w:uiPriority w:val="22"/>
    <w:qFormat/>
    <w:rsid w:val="00CC79F1"/>
    <w:rPr>
      <w:b/>
      <w:bCs/>
    </w:rPr>
  </w:style>
  <w:style w:type="character" w:styleId="TextodoMarcadordePosio">
    <w:name w:val="Placeholder Text"/>
    <w:basedOn w:val="Tipodeletrapredefinidodopargrafo"/>
    <w:uiPriority w:val="99"/>
    <w:semiHidden/>
    <w:rsid w:val="002C31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5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formacao-def@mail.cej.mj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ej.mj.pt" TargetMode="External"/><Relationship Id="rId1" Type="http://schemas.openxmlformats.org/officeDocument/2006/relationships/hyperlink" Target="http://www.cej.mj.pt" TargetMode="External"/><Relationship Id="rId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EF\FORMA&#199;&#195;O_CONT&#205;NUA\2017_2018\Fichas_inscri&#231;&#227;o_outros\Ficha%20de%20inscri&#231;&#227;o%202017-201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F04D1B3CCEF47E59E7036CD03A1AA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E0774A-3F8B-40FA-8F0C-94716059F8C8}"/>
      </w:docPartPr>
      <w:docPartBody>
        <w:p w:rsidR="007618A0" w:rsidRDefault="007618A0">
          <w:pPr>
            <w:pStyle w:val="6F04D1B3CCEF47E59E7036CD03A1AA17"/>
          </w:pPr>
          <w:r w:rsidRPr="00894494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7694B1CA701942C590F758182E340C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619086-DC26-425E-9F4C-E22860A4BC12}"/>
      </w:docPartPr>
      <w:docPartBody>
        <w:p w:rsidR="007618A0" w:rsidRDefault="007618A0">
          <w:pPr>
            <w:pStyle w:val="7694B1CA701942C590F758182E340C91"/>
          </w:pPr>
          <w:r w:rsidRPr="00894494">
            <w:rPr>
              <w:rStyle w:val="TextodoMarcadordePosio"/>
            </w:rPr>
            <w:t>Clique aqui para introduzir uma data.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630FAD-C6A6-4DE2-814F-1E59A84C7D88}"/>
      </w:docPartPr>
      <w:docPartBody>
        <w:p w:rsidR="00000000" w:rsidRDefault="007618A0">
          <w:r w:rsidRPr="0065342B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8A0"/>
    <w:rsid w:val="0076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7618A0"/>
    <w:rPr>
      <w:color w:val="808080"/>
    </w:rPr>
  </w:style>
  <w:style w:type="paragraph" w:customStyle="1" w:styleId="6F04D1B3CCEF47E59E7036CD03A1AA17">
    <w:name w:val="6F04D1B3CCEF47E59E7036CD03A1AA17"/>
  </w:style>
  <w:style w:type="paragraph" w:customStyle="1" w:styleId="7694B1CA701942C590F758182E340C91">
    <w:name w:val="7694B1CA701942C590F758182E340C9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7618A0"/>
    <w:rPr>
      <w:color w:val="808080"/>
    </w:rPr>
  </w:style>
  <w:style w:type="paragraph" w:customStyle="1" w:styleId="6F04D1B3CCEF47E59E7036CD03A1AA17">
    <w:name w:val="6F04D1B3CCEF47E59E7036CD03A1AA17"/>
  </w:style>
  <w:style w:type="paragraph" w:customStyle="1" w:styleId="7694B1CA701942C590F758182E340C91">
    <w:name w:val="7694B1CA701942C590F758182E340C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BD822-0BE4-40DE-A5A0-815723347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Ficha de inscrição 2017-2018.dotx</Template>
  <TotalTime>5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1335</CharactersWithSpaces>
  <SharedDoc>false</SharedDoc>
  <HLinks>
    <vt:vector size="12" baseType="variant">
      <vt:variant>
        <vt:i4>5046333</vt:i4>
      </vt:variant>
      <vt:variant>
        <vt:i4>0</vt:i4>
      </vt:variant>
      <vt:variant>
        <vt:i4>0</vt:i4>
      </vt:variant>
      <vt:variant>
        <vt:i4>5</vt:i4>
      </vt:variant>
      <vt:variant>
        <vt:lpwstr>mailto:formacao-def@mail.cej.mj.pt</vt:lpwstr>
      </vt:variant>
      <vt:variant>
        <vt:lpwstr/>
      </vt:variant>
      <vt:variant>
        <vt:i4>1376257</vt:i4>
      </vt:variant>
      <vt:variant>
        <vt:i4>0</vt:i4>
      </vt:variant>
      <vt:variant>
        <vt:i4>0</vt:i4>
      </vt:variant>
      <vt:variant>
        <vt:i4>5</vt:i4>
      </vt:variant>
      <vt:variant>
        <vt:lpwstr>http://www.cej.mj.pt/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prainho_ej</dc:creator>
  <cp:lastModifiedBy>prainho_ej</cp:lastModifiedBy>
  <cp:revision>3</cp:revision>
  <cp:lastPrinted>2018-01-30T12:57:00Z</cp:lastPrinted>
  <dcterms:created xsi:type="dcterms:W3CDTF">2018-01-30T16:36:00Z</dcterms:created>
  <dcterms:modified xsi:type="dcterms:W3CDTF">2018-01-30T16:43:00Z</dcterms:modified>
</cp:coreProperties>
</file>