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2F" w:rsidRDefault="0071722F"/>
    <w:p w:rsidR="0009691E" w:rsidRDefault="0009691E" w:rsidP="008B47D6">
      <w:pPr>
        <w:rPr>
          <w:rFonts w:ascii="Georgia" w:hAnsi="Georgia"/>
          <w:sz w:val="40"/>
        </w:rPr>
      </w:pPr>
      <w:bookmarkStart w:id="0" w:name="_GoBack"/>
      <w:bookmarkEnd w:id="0"/>
    </w:p>
    <w:p w:rsidR="0009691E" w:rsidRDefault="0009691E" w:rsidP="0009691E">
      <w:pPr>
        <w:jc w:val="center"/>
        <w:rPr>
          <w:rFonts w:ascii="Georgia" w:hAnsi="Georgia"/>
          <w:sz w:val="40"/>
        </w:rPr>
      </w:pPr>
    </w:p>
    <w:p w:rsidR="00221FCC" w:rsidRDefault="00221FCC" w:rsidP="00397D83">
      <w:pPr>
        <w:rPr>
          <w:rFonts w:ascii="Arial Narrow" w:hAnsi="Arial Narrow"/>
          <w:sz w:val="32"/>
        </w:rPr>
      </w:pPr>
    </w:p>
    <w:p w:rsidR="00C472FF" w:rsidRPr="00B83E90" w:rsidRDefault="00C472FF" w:rsidP="00397D83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bCs w:val="0"/>
          <w:color w:val="auto"/>
          <w:kern w:val="28"/>
        </w:rPr>
      </w:pPr>
      <w:r w:rsidRPr="00B83E90">
        <w:rPr>
          <w:rFonts w:ascii="Calibri" w:eastAsia="Calibri" w:hAnsi="Calibri"/>
          <w:bCs w:val="0"/>
          <w:color w:val="C00000"/>
        </w:rPr>
        <w:t>Destinatários</w:t>
      </w:r>
      <w:r w:rsidRPr="00B83E90">
        <w:rPr>
          <w:rFonts w:ascii="Calibri" w:eastAsia="Calibri" w:hAnsi="Calibri"/>
          <w:b w:val="0"/>
          <w:bCs w:val="0"/>
          <w:color w:val="C00000"/>
        </w:rPr>
        <w:t>:</w:t>
      </w:r>
      <w:r w:rsidRPr="00B83E90">
        <w:rPr>
          <w:rFonts w:ascii="Calibri" w:hAnsi="Calibri" w:cs="Calibri"/>
          <w:b w:val="0"/>
          <w:bCs w:val="0"/>
          <w:color w:val="C10000"/>
        </w:rPr>
        <w:t xml:space="preserve"> </w:t>
      </w:r>
      <w:r w:rsidRPr="00B83E90">
        <w:rPr>
          <w:rFonts w:ascii="Calibri" w:hAnsi="Calibri" w:cs="Calibri"/>
          <w:b w:val="0"/>
          <w:bCs w:val="0"/>
          <w:color w:val="auto"/>
          <w:kern w:val="28"/>
        </w:rPr>
        <w:t>Magistrados/as Judiciais e do Ministério Público. Advogados/as e outros/as profissionais da área forense.</w:t>
      </w:r>
    </w:p>
    <w:p w:rsidR="00C472FF" w:rsidRPr="00B83E90" w:rsidRDefault="00C472FF" w:rsidP="00397D83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</w:rPr>
      </w:pPr>
      <w:r w:rsidRPr="00B83E90">
        <w:rPr>
          <w:rFonts w:ascii="Calibri" w:eastAsia="Calibri" w:hAnsi="Calibri"/>
          <w:color w:val="C00000"/>
        </w:rPr>
        <w:t>Inscrições:</w:t>
      </w:r>
      <w:r w:rsidRPr="00B83E90">
        <w:rPr>
          <w:rFonts w:ascii="Calibri" w:hAnsi="Calibri" w:cs="Calibri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através do preenchimento da presente ficha e respetivo envio, até 48 horas antes da formação, para o endereço </w:t>
      </w:r>
      <w:proofErr w:type="spellStart"/>
      <w:r w:rsidRPr="00B83E90">
        <w:rPr>
          <w:rFonts w:ascii="Calibri" w:hAnsi="Calibri" w:cs="Calibri"/>
          <w:b w:val="0"/>
          <w:color w:val="auto"/>
        </w:rPr>
        <w:t>eletrónico</w:t>
      </w:r>
      <w:proofErr w:type="spellEnd"/>
      <w:r w:rsidRPr="00B83E90">
        <w:rPr>
          <w:rFonts w:ascii="Calibri" w:hAnsi="Calibri" w:cs="Calibri"/>
          <w:b w:val="0"/>
          <w:color w:val="003366"/>
        </w:rPr>
        <w:t xml:space="preserve"> </w:t>
      </w:r>
      <w:hyperlink r:id="rId9" w:history="1">
        <w:r w:rsidRPr="00B83E90">
          <w:rPr>
            <w:rFonts w:ascii="Calibri" w:hAnsi="Calibri" w:cs="Calibri"/>
            <w:b w:val="0"/>
            <w:color w:val="0000FF"/>
            <w:u w:val="single"/>
          </w:rPr>
          <w:t>formacao-def@mail.cej.mj.pt</w:t>
        </w:r>
      </w:hyperlink>
      <w:r w:rsidRPr="00B83E90">
        <w:rPr>
          <w:rFonts w:ascii="Calibri" w:hAnsi="Calibri" w:cs="Calibri"/>
          <w:b w:val="0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ou para o </w:t>
      </w:r>
      <w:proofErr w:type="gramStart"/>
      <w:r w:rsidRPr="00B83E90">
        <w:rPr>
          <w:rFonts w:ascii="Calibri" w:hAnsi="Calibri" w:cs="Calibri"/>
          <w:b w:val="0"/>
          <w:color w:val="auto"/>
        </w:rPr>
        <w:t>fax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 nº 218 845 615,</w:t>
      </w:r>
      <w:r w:rsidRPr="00B83E90">
        <w:rPr>
          <w:rFonts w:ascii="Calibri" w:hAnsi="Calibri" w:cs="Calibri"/>
          <w:b w:val="0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juntamente com o comprovativo de pagamento, efetuado por transferência bancária para IBAN PT50078 101 120 000 000 681 302 </w:t>
      </w:r>
    </w:p>
    <w:p w:rsidR="00C472FF" w:rsidRPr="009C41C6" w:rsidRDefault="00C472FF" w:rsidP="00397D83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  <w:sz w:val="22"/>
          <w:szCs w:val="22"/>
        </w:rPr>
      </w:pPr>
      <w:r w:rsidRPr="00B83E90">
        <w:rPr>
          <w:rFonts w:ascii="Calibri" w:eastAsia="Calibri" w:hAnsi="Calibri"/>
          <w:bCs w:val="0"/>
          <w:color w:val="C00000"/>
        </w:rPr>
        <w:t>Custo</w:t>
      </w:r>
      <w:r w:rsidRPr="00B83E90">
        <w:rPr>
          <w:rFonts w:ascii="Calibri" w:hAnsi="Calibri" w:cs="Calibri"/>
          <w:b w:val="0"/>
          <w:color w:val="auto"/>
        </w:rPr>
        <w:t xml:space="preserve"> da inscrição para Advogados/as e outros/</w:t>
      </w:r>
      <w:proofErr w:type="gramStart"/>
      <w:r w:rsidRPr="00B83E90">
        <w:rPr>
          <w:rFonts w:ascii="Calibri" w:hAnsi="Calibri" w:cs="Calibri"/>
          <w:b w:val="0"/>
          <w:color w:val="auto"/>
        </w:rPr>
        <w:t>as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: </w:t>
      </w:r>
      <w:r w:rsidR="00AD0E1E">
        <w:rPr>
          <w:rFonts w:ascii="Calibri" w:hAnsi="Calibri" w:cs="Calibri"/>
          <w:color w:val="auto"/>
        </w:rPr>
        <w:t>3</w:t>
      </w:r>
      <w:r>
        <w:rPr>
          <w:rFonts w:ascii="Calibri" w:hAnsi="Calibri" w:cs="Calibri"/>
          <w:color w:val="auto"/>
        </w:rPr>
        <w:t xml:space="preserve">0 </w:t>
      </w:r>
      <w:r w:rsidRPr="00B83E90">
        <w:rPr>
          <w:rFonts w:ascii="Calibri" w:hAnsi="Calibri" w:cs="Calibri"/>
          <w:color w:val="auto"/>
        </w:rPr>
        <w:t>euros</w:t>
      </w:r>
      <w:r w:rsidRPr="00B83E90">
        <w:rPr>
          <w:rFonts w:ascii="Calibri" w:hAnsi="Calibri" w:cs="Calibri"/>
          <w:b w:val="0"/>
          <w:color w:val="auto"/>
        </w:rPr>
        <w:t xml:space="preserve"> </w:t>
      </w:r>
    </w:p>
    <w:p w:rsidR="00C472FF" w:rsidRPr="009C41C6" w:rsidRDefault="00C472FF" w:rsidP="00C472FF">
      <w:pPr>
        <w:pStyle w:val="Corpodetexto"/>
        <w:spacing w:before="0" w:beforeAutospacing="0" w:line="240" w:lineRule="auto"/>
        <w:ind w:left="-142" w:right="-164"/>
        <w:rPr>
          <w:rFonts w:ascii="Calibri" w:hAnsi="Calibri" w:cs="Calibri"/>
          <w:bCs w:val="0"/>
          <w:color w:val="auto"/>
          <w:sz w:val="22"/>
          <w:szCs w:val="22"/>
        </w:rPr>
      </w:pPr>
    </w:p>
    <w:p w:rsidR="00C472FF" w:rsidRDefault="00C472FF" w:rsidP="00C472FF">
      <w:pPr>
        <w:spacing w:after="0" w:line="240" w:lineRule="auto"/>
        <w:jc w:val="center"/>
        <w:rPr>
          <w:b/>
          <w:sz w:val="28"/>
          <w:szCs w:val="28"/>
        </w:rPr>
      </w:pPr>
    </w:p>
    <w:p w:rsidR="00C472FF" w:rsidRPr="005957AD" w:rsidRDefault="00C472FF" w:rsidP="00C472FF">
      <w:pPr>
        <w:spacing w:after="0" w:line="240" w:lineRule="auto"/>
        <w:jc w:val="center"/>
        <w:rPr>
          <w:b/>
          <w:sz w:val="24"/>
          <w:szCs w:val="24"/>
          <w:u w:val="double"/>
        </w:rPr>
      </w:pPr>
      <w:r w:rsidRPr="005957AD">
        <w:rPr>
          <w:b/>
          <w:sz w:val="24"/>
          <w:szCs w:val="24"/>
          <w:u w:val="double"/>
        </w:rPr>
        <w:t>F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I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C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H</w:t>
      </w:r>
      <w:r w:rsidR="005957AD" w:rsidRPr="005957AD">
        <w:rPr>
          <w:b/>
          <w:sz w:val="24"/>
          <w:szCs w:val="24"/>
          <w:u w:val="double"/>
        </w:rPr>
        <w:t xml:space="preserve"> </w:t>
      </w:r>
      <w:proofErr w:type="gramStart"/>
      <w:r w:rsidRPr="005957AD">
        <w:rPr>
          <w:b/>
          <w:sz w:val="24"/>
          <w:szCs w:val="24"/>
          <w:u w:val="double"/>
        </w:rPr>
        <w:t>A</w:t>
      </w:r>
      <w:r w:rsidR="005957AD" w:rsidRPr="005957AD">
        <w:rPr>
          <w:b/>
          <w:sz w:val="24"/>
          <w:szCs w:val="24"/>
          <w:u w:val="double"/>
        </w:rPr>
        <w:t xml:space="preserve">  </w:t>
      </w:r>
      <w:r w:rsidRPr="005957AD">
        <w:rPr>
          <w:b/>
          <w:sz w:val="24"/>
          <w:szCs w:val="24"/>
          <w:u w:val="double"/>
        </w:rPr>
        <w:t xml:space="preserve"> D</w:t>
      </w:r>
      <w:proofErr w:type="gramEnd"/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 xml:space="preserve">E </w:t>
      </w:r>
      <w:r w:rsidR="005957AD" w:rsidRPr="005957AD">
        <w:rPr>
          <w:b/>
          <w:sz w:val="24"/>
          <w:szCs w:val="24"/>
          <w:u w:val="double"/>
        </w:rPr>
        <w:t xml:space="preserve">  </w:t>
      </w:r>
      <w:r w:rsidRPr="005957AD">
        <w:rPr>
          <w:b/>
          <w:sz w:val="24"/>
          <w:szCs w:val="24"/>
          <w:u w:val="double"/>
        </w:rPr>
        <w:t>I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N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S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C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R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I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Ç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Ã</w:t>
      </w:r>
      <w:r w:rsidR="005957AD" w:rsidRPr="005957AD">
        <w:rPr>
          <w:b/>
          <w:sz w:val="24"/>
          <w:szCs w:val="24"/>
          <w:u w:val="double"/>
        </w:rPr>
        <w:t xml:space="preserve"> </w:t>
      </w:r>
      <w:r w:rsidRPr="005957AD">
        <w:rPr>
          <w:b/>
          <w:sz w:val="24"/>
          <w:szCs w:val="24"/>
          <w:u w:val="double"/>
        </w:rPr>
        <w:t>O</w:t>
      </w:r>
    </w:p>
    <w:p w:rsidR="00C472FF" w:rsidRPr="00360213" w:rsidRDefault="00C472FF" w:rsidP="00C472FF">
      <w:pPr>
        <w:spacing w:after="0" w:line="240" w:lineRule="auto"/>
        <w:jc w:val="center"/>
        <w:rPr>
          <w:b/>
          <w:u w:val="double"/>
        </w:rPr>
      </w:pPr>
    </w:p>
    <w:p w:rsidR="00C472FF" w:rsidRPr="00580989" w:rsidRDefault="00C472FF" w:rsidP="00C472FF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795"/>
        <w:gridCol w:w="2685"/>
        <w:gridCol w:w="825"/>
        <w:gridCol w:w="1335"/>
        <w:gridCol w:w="1821"/>
        <w:gridCol w:w="2210"/>
      </w:tblGrid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id w:val="-1537726645"/>
                <w:placeholder>
                  <w:docPart w:val="ABE888E8D19C454D8EEB43A5CC12163E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id w:val="1738508043"/>
                <w:placeholder>
                  <w:docPart w:val="F8E89AABAE2C49F4BC821D97C3AF62BC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34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id w:val="-829905937"/>
                <w:placeholder>
                  <w:docPart w:val="162AD2E0B1B2453D90C7F968B677689A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NIF</w:t>
                </w:r>
              </w:sdtContent>
            </w:sdt>
          </w:p>
        </w:tc>
        <w:tc>
          <w:tcPr>
            <w:tcW w:w="6191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id w:val="1519587195"/>
                <w:placeholder>
                  <w:docPart w:val="75FB2976E5EE492E96DACEABC7E22A13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</w:t>
            </w:r>
            <w:proofErr w:type="spellStart"/>
            <w:r w:rsidRPr="00EE2A9C">
              <w:rPr>
                <w:sz w:val="20"/>
                <w:szCs w:val="20"/>
              </w:rPr>
              <w:t>eletrónico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id w:val="1874186823"/>
                <w:placeholder>
                  <w:docPart w:val="A35E006AC3D64158BFD47DE292A6EC1C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sz w:val="20"/>
                  <w:szCs w:val="20"/>
                </w:rPr>
                <w:id w:val="-910774538"/>
                <w:placeholder>
                  <w:docPart w:val="12A230A39AE241B190DD315D85B11F84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 xml:space="preserve"> MORADA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OU 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>DOMICÍLIO PROFISSIONAL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id w:val="1352994174"/>
                <w:placeholder>
                  <w:docPart w:val="8E01A8E66B3C4E289C8724268D2A252A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CÓDIGO POSTAL</w:t>
                </w:r>
              </w:sdtContent>
            </w:sdt>
          </w:p>
        </w:tc>
        <w:tc>
          <w:tcPr>
            <w:tcW w:w="5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sz w:val="20"/>
                  <w:szCs w:val="20"/>
                </w:rPr>
                <w:id w:val="1898162113"/>
                <w:placeholder>
                  <w:docPart w:val="718E181E0B834841A9B06A945632EAA8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5640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C472FF" w:rsidRPr="002C3185" w:rsidRDefault="00C472FF" w:rsidP="005957A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id w:val="2110079425"/>
                <w:placeholder>
                  <w:docPart w:val="ED38DE30C244491FB6FA023FF61E5081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  <w:tc>
          <w:tcPr>
            <w:tcW w:w="4031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C472FF" w:rsidRPr="00EE2A9C" w:rsidRDefault="00056B92" w:rsidP="005957A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id w:val="1013105616"/>
                <w:placeholder>
                  <w:docPart w:val="091A2FC6289A40EA86174D10D428EEE1"/>
                </w:placeholder>
                <w:showingPlcHdr/>
              </w:sdtPr>
              <w:sdtEndPr/>
              <w:sdtContent>
                <w:r w:rsidR="00C472FF">
                  <w:rPr>
                    <w:rStyle w:val="TextodoMarcadordePosio"/>
                  </w:rPr>
                  <w:t>Introduza</w:t>
                </w:r>
                <w:r w:rsidR="00C472FF"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id w:val="-1838601150"/>
                <w:placeholder>
                  <w:docPart w:val="BBECA4596BE44C2A8983A2AA8FC6976C"/>
                </w:placeholder>
                <w:showingPlcHdr/>
              </w:sdtPr>
              <w:sdtEndPr/>
              <w:sdtContent>
                <w:r>
                  <w:t>I</w:t>
                </w:r>
                <w:r>
                  <w:rPr>
                    <w:rStyle w:val="TextodoMarcadordePosio"/>
                    <w:rFonts w:ascii="Arial Narrow" w:hAnsi="Arial Narrow"/>
                  </w:rPr>
                  <w:t>ntroduza TEXTO</w:t>
                </w:r>
              </w:sdtContent>
            </w:sdt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E2A9C" w:rsidRDefault="00C472FF" w:rsidP="005957A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472FF" w:rsidRPr="00EA09E5" w:rsidTr="005957AD">
        <w:trPr>
          <w:trHeight w:val="454"/>
          <w:jc w:val="righ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A09E5" w:rsidRDefault="00C472FF" w:rsidP="005957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472FF" w:rsidRPr="00EA09E5" w:rsidRDefault="00C472FF" w:rsidP="005957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e Data: </w:t>
            </w:r>
            <w:sdt>
              <w:sdtPr>
                <w:id w:val="1944657164"/>
                <w:placeholder>
                  <w:docPart w:val="20D6A9C3D85E48DA81CE59345CC5E53C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327866040"/>
                <w:placeholder>
                  <w:docPart w:val="A9F2768E909643A2A0E29ACA282FF97A"/>
                </w:placeholder>
                <w:showingPlcHdr/>
                <w:date>
                  <w:dateFormat w:val="d' de 'MMMM' de '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85761B">
                  <w:rPr>
                    <w:rStyle w:val="TextodoMarcadordePosio"/>
                  </w:rPr>
                  <w:t>introduza uma data.</w:t>
                </w:r>
              </w:sdtContent>
            </w:sdt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72FF" w:rsidRPr="00EA09E5" w:rsidRDefault="00C472FF" w:rsidP="005957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472FF" w:rsidRPr="00B83E90" w:rsidRDefault="00C472FF" w:rsidP="00C472FF">
      <w:pPr>
        <w:spacing w:line="240" w:lineRule="auto"/>
        <w:jc w:val="center"/>
        <w:rPr>
          <w:i/>
          <w:sz w:val="20"/>
          <w:szCs w:val="20"/>
        </w:rPr>
      </w:pPr>
    </w:p>
    <w:p w:rsidR="00221FCC" w:rsidRPr="004F003A" w:rsidRDefault="00F65FEC" w:rsidP="00397D83">
      <w:pPr>
        <w:tabs>
          <w:tab w:val="left" w:pos="6405"/>
          <w:tab w:val="left" w:pos="8423"/>
        </w:tabs>
        <w:ind w:right="-24"/>
        <w:rPr>
          <w:rFonts w:ascii="Arial Narrow" w:hAnsi="Arial Narrow"/>
          <w:color w:val="404040" w:themeColor="text1" w:themeTint="BF"/>
          <w:sz w:val="32"/>
        </w:rPr>
      </w:pPr>
      <w:r>
        <w:rPr>
          <w:rFonts w:ascii="Arial Narrow" w:hAnsi="Arial Narrow"/>
          <w:color w:val="404040" w:themeColor="text1" w:themeTint="BF"/>
          <w:sz w:val="32"/>
        </w:rPr>
        <w:tab/>
      </w:r>
      <w:r w:rsidR="00D52915">
        <w:rPr>
          <w:rFonts w:ascii="Arial Narrow" w:hAnsi="Arial Narrow"/>
          <w:color w:val="404040" w:themeColor="text1" w:themeTint="BF"/>
          <w:sz w:val="32"/>
        </w:rPr>
        <w:tab/>
      </w:r>
    </w:p>
    <w:sectPr w:rsidR="00221FCC" w:rsidRPr="004F003A" w:rsidSect="00C472FF">
      <w:headerReference w:type="default" r:id="rId10"/>
      <w:footerReference w:type="default" r:id="rId11"/>
      <w:pgSz w:w="11906" w:h="16838" w:code="9"/>
      <w:pgMar w:top="2835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AD" w:rsidRDefault="005957AD" w:rsidP="0051797E">
      <w:pPr>
        <w:spacing w:after="0" w:line="240" w:lineRule="auto"/>
      </w:pPr>
      <w:r>
        <w:separator/>
      </w:r>
    </w:p>
  </w:endnote>
  <w:endnote w:type="continuationSeparator" w:id="0">
    <w:p w:rsidR="005957AD" w:rsidRDefault="005957AD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BF205E" wp14:editId="24498BCB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5957AD" w:rsidRDefault="005957AD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5957AD" w:rsidRDefault="00056B92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5957AD"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5957AD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5957AD" w:rsidRPr="00960512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XW/QIAAI0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3aNp+ZXJhW3IrqEZpRCugVaCuY4bBohPyO0QDzMMXq255IilH7nkNDz6L5IoIBOt3I6WY73RBe&#10;gqsUb0FNu8z0OHT3vWS7BiKNI4SLFQyBmtn+fEYFjMwGZp7ldprPZqhO99bq+S9y8ws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mVl1v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</w:t>
                    </w:r>
                    <w:proofErr w:type="gramStart"/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Lisboa</w:t>
                    </w:r>
                  </w:p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proofErr w:type="spell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Tel</w:t>
                    </w:r>
                    <w:proofErr w:type="spell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proofErr w:type="gram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5957AD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5957AD" w:rsidRPr="00960512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84C154" wp14:editId="63F975CA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7428A667" wp14:editId="5684A1BF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93DFE9E" wp14:editId="1A5DD243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BD6F0B" w:rsidRDefault="005957AD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5957AD" w:rsidRPr="00B2533F" w:rsidRDefault="005957AD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9O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D00uTCvuRPUEzSgF9Aq0FcxwWDRCfsdogHmYYvXtgUiKUfueQ0PPovkiggE63cjpZjfdEF6C&#10;qxTvQE27zPQ4dB96yfYNRBpHCBdrGAI1s/35jAoYmQ3MPMvtOJ/NUJ3urdXzv8jqF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DLXK9O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5957AD" w:rsidRPr="00BD6F0B" w:rsidRDefault="005957AD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  <w:proofErr w:type="gramEnd"/>
                  </w:p>
                  <w:p w:rsidR="005957AD" w:rsidRPr="00B2533F" w:rsidRDefault="005957AD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5957AD" w:rsidRPr="007B7463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5957AD" w:rsidRDefault="005957AD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DIAP,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5957AD" w:rsidRPr="00CB19F2" w:rsidRDefault="005957AD" w:rsidP="00CB19F2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AD" w:rsidRDefault="005957AD" w:rsidP="0051797E">
      <w:pPr>
        <w:spacing w:after="0" w:line="240" w:lineRule="auto"/>
      </w:pPr>
      <w:r>
        <w:separator/>
      </w:r>
    </w:p>
  </w:footnote>
  <w:footnote w:type="continuationSeparator" w:id="0">
    <w:p w:rsidR="005957AD" w:rsidRDefault="005957AD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>
    <w:pPr>
      <w:pStyle w:val="Cabealho"/>
    </w:pP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6791302" wp14:editId="7DDB1D99">
              <wp:simplePos x="0" y="0"/>
              <wp:positionH relativeFrom="column">
                <wp:posOffset>8255</wp:posOffset>
              </wp:positionH>
              <wp:positionV relativeFrom="paragraph">
                <wp:posOffset>1964690</wp:posOffset>
              </wp:positionV>
              <wp:extent cx="6633210" cy="656003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65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EC6995" w:rsidRDefault="005957AD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  <w:t xml:space="preserve">Ação de Formação Contínua Tipo </w:t>
                          </w:r>
                          <w:r w:rsidR="00170BF5"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  <w:t>A</w:t>
                          </w:r>
                        </w:p>
                        <w:p w:rsidR="005957AD" w:rsidRPr="00EC6995" w:rsidRDefault="005957AD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</w:pP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Lisboa ▪ </w:t>
                          </w:r>
                          <w:r w:rsidR="00170BF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2</w:t>
                          </w:r>
                          <w:r w:rsidR="00056B92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7</w:t>
                          </w:r>
                          <w:r w:rsidR="00170BF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de </w:t>
                          </w:r>
                          <w:r w:rsidR="00170BF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abril</w:t>
                          </w:r>
                          <w:r w:rsidRPr="007F406F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 w:rsidR="00170BF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de 2018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6" type="#_x0000_t202" style="position:absolute;margin-left:.65pt;margin-top:154.7pt;width:522.3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qigAIAAGg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" filled="f" stroked="f" strokeweight=".5pt">
              <v:textbox>
                <w:txbxContent>
                  <w:p w:rsidR="005957AD" w:rsidRPr="00EC6995" w:rsidRDefault="005957AD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  <w:t xml:space="preserve">Ação de Formação Contínua Tipo </w:t>
                    </w:r>
                    <w:r w:rsidR="00170BF5"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  <w:t>A</w:t>
                    </w:r>
                  </w:p>
                  <w:p w:rsidR="005957AD" w:rsidRPr="00EC6995" w:rsidRDefault="005957AD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</w:pP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Lisboa ▪ </w:t>
                    </w:r>
                    <w:r w:rsidR="00170BF5">
                      <w:rPr>
                        <w:rFonts w:ascii="Arial Narrow" w:hAnsi="Arial Narrow"/>
                        <w:b/>
                        <w:color w:val="C00000"/>
                      </w:rPr>
                      <w:t>2</w:t>
                    </w:r>
                    <w:r w:rsidR="00056B92">
                      <w:rPr>
                        <w:rFonts w:ascii="Arial Narrow" w:hAnsi="Arial Narrow"/>
                        <w:b/>
                        <w:color w:val="C00000"/>
                      </w:rPr>
                      <w:t>7</w:t>
                    </w:r>
                    <w:r w:rsidR="00170BF5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de </w:t>
                    </w:r>
                    <w:r w:rsidR="00170BF5">
                      <w:rPr>
                        <w:rFonts w:ascii="Arial Narrow" w:hAnsi="Arial Narrow"/>
                        <w:b/>
                        <w:color w:val="C00000"/>
                      </w:rPr>
                      <w:t>abril</w:t>
                    </w:r>
                    <w:r w:rsidRPr="007F406F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 w:rsidR="00170BF5">
                      <w:rPr>
                        <w:rFonts w:ascii="Arial Narrow" w:hAnsi="Arial Narrow"/>
                        <w:b/>
                        <w:color w:val="C00000"/>
                      </w:rPr>
                      <w:t>de 2018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32"/>
        <w:lang w:eastAsia="pt-PT"/>
      </w:rPr>
      <w:t xml:space="preserve"> </w:t>
    </w: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0B69AC" wp14:editId="02E1C554">
              <wp:simplePos x="0" y="0"/>
              <wp:positionH relativeFrom="column">
                <wp:posOffset>91440</wp:posOffset>
              </wp:positionH>
              <wp:positionV relativeFrom="paragraph">
                <wp:posOffset>60163</wp:posOffset>
              </wp:positionV>
              <wp:extent cx="6634480" cy="18288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0BF5" w:rsidRDefault="00170BF5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</w:pPr>
                          <w:r w:rsidRPr="00170BF5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 xml:space="preserve">Perda ampliada de bens </w:t>
                          </w:r>
                        </w:p>
                        <w:p w:rsidR="005957AD" w:rsidRDefault="00170BF5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60"/>
                              <w:szCs w:val="60"/>
                            </w:rPr>
                          </w:pPr>
                          <w:proofErr w:type="gramStart"/>
                          <w:r w:rsidRPr="00170BF5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>e</w:t>
                          </w:r>
                          <w:proofErr w:type="gramEnd"/>
                          <w:r w:rsidRPr="00170BF5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 xml:space="preserve"> recuperação de ativos</w:t>
                          </w:r>
                        </w:p>
                        <w:p w:rsidR="005957AD" w:rsidRPr="00BA6C4C" w:rsidRDefault="005957AD" w:rsidP="00EC6995">
                          <w:pPr>
                            <w:spacing w:after="0" w:line="240" w:lineRule="auto"/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7" o:spid="_x0000_s1027" type="#_x0000_t202" style="position:absolute;margin-left:7.2pt;margin-top:4.75pt;width:522.4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" filled="f" stroked="f" strokeweight=".5pt">
              <v:textbox>
                <w:txbxContent>
                  <w:p w:rsidR="00170BF5" w:rsidRDefault="00170BF5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</w:pPr>
                    <w:r w:rsidRPr="00170BF5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 xml:space="preserve">Perda ampliada de bens </w:t>
                    </w:r>
                  </w:p>
                  <w:p w:rsidR="005957AD" w:rsidRDefault="00170BF5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60"/>
                        <w:szCs w:val="60"/>
                      </w:rPr>
                    </w:pPr>
                    <w:proofErr w:type="gramStart"/>
                    <w:r w:rsidRPr="00170BF5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>e</w:t>
                    </w:r>
                    <w:proofErr w:type="gramEnd"/>
                    <w:r w:rsidRPr="00170BF5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 xml:space="preserve"> recuperação de ativos</w:t>
                    </w:r>
                  </w:p>
                  <w:p w:rsidR="005957AD" w:rsidRPr="00BA6C4C" w:rsidRDefault="005957AD" w:rsidP="00EC6995">
                    <w:pPr>
                      <w:spacing w:after="0" w:line="240" w:lineRule="auto"/>
                      <w:rPr>
                        <w:sz w:val="60"/>
                        <w:szCs w:val="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t xml:space="preserve"> </w: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5BD2D3" wp14:editId="1FB3C20C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" fillcolor="maroon" stroked="f" strokeweight=".5pt">
              <v:textbox>
                <w:txbxContent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280539" wp14:editId="705D44C1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70528" behindDoc="1" locked="0" layoutInCell="1" allowOverlap="1" wp14:anchorId="45239347" wp14:editId="00D5EBAE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B6"/>
    <w:rsid w:val="0000318A"/>
    <w:rsid w:val="00013B3D"/>
    <w:rsid w:val="000368F4"/>
    <w:rsid w:val="000542B5"/>
    <w:rsid w:val="00056B92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1E27"/>
    <w:rsid w:val="00123107"/>
    <w:rsid w:val="00126122"/>
    <w:rsid w:val="00141918"/>
    <w:rsid w:val="0015104A"/>
    <w:rsid w:val="00151AA0"/>
    <w:rsid w:val="001704F8"/>
    <w:rsid w:val="00170BF5"/>
    <w:rsid w:val="00191C43"/>
    <w:rsid w:val="001A529A"/>
    <w:rsid w:val="001B12F8"/>
    <w:rsid w:val="001B3D9A"/>
    <w:rsid w:val="001D2950"/>
    <w:rsid w:val="001E1637"/>
    <w:rsid w:val="001F06F4"/>
    <w:rsid w:val="001F3830"/>
    <w:rsid w:val="00221FCC"/>
    <w:rsid w:val="00222AD9"/>
    <w:rsid w:val="00227E1B"/>
    <w:rsid w:val="00233D2B"/>
    <w:rsid w:val="0023638D"/>
    <w:rsid w:val="00236C1B"/>
    <w:rsid w:val="00253570"/>
    <w:rsid w:val="002666D1"/>
    <w:rsid w:val="00271905"/>
    <w:rsid w:val="00272817"/>
    <w:rsid w:val="00283D11"/>
    <w:rsid w:val="002B5C22"/>
    <w:rsid w:val="002C2ADB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97D83"/>
    <w:rsid w:val="003C1C39"/>
    <w:rsid w:val="003E6796"/>
    <w:rsid w:val="00407226"/>
    <w:rsid w:val="00417297"/>
    <w:rsid w:val="00417908"/>
    <w:rsid w:val="00423C34"/>
    <w:rsid w:val="004473F6"/>
    <w:rsid w:val="0045231B"/>
    <w:rsid w:val="0045567D"/>
    <w:rsid w:val="00456ED4"/>
    <w:rsid w:val="00463D98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F003A"/>
    <w:rsid w:val="004F7D63"/>
    <w:rsid w:val="0051309E"/>
    <w:rsid w:val="0051797E"/>
    <w:rsid w:val="00546273"/>
    <w:rsid w:val="005704C6"/>
    <w:rsid w:val="0057280C"/>
    <w:rsid w:val="00580DAB"/>
    <w:rsid w:val="00582502"/>
    <w:rsid w:val="00586C95"/>
    <w:rsid w:val="005930F0"/>
    <w:rsid w:val="005957AD"/>
    <w:rsid w:val="005B3AB1"/>
    <w:rsid w:val="005B438C"/>
    <w:rsid w:val="005B6719"/>
    <w:rsid w:val="005C546D"/>
    <w:rsid w:val="005D52C7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947B5"/>
    <w:rsid w:val="006A312F"/>
    <w:rsid w:val="006B156F"/>
    <w:rsid w:val="006C083A"/>
    <w:rsid w:val="006C1489"/>
    <w:rsid w:val="006C34BF"/>
    <w:rsid w:val="006C4E82"/>
    <w:rsid w:val="006D7B7A"/>
    <w:rsid w:val="006D7ED6"/>
    <w:rsid w:val="00701235"/>
    <w:rsid w:val="00706A94"/>
    <w:rsid w:val="00712453"/>
    <w:rsid w:val="007150BA"/>
    <w:rsid w:val="0071722F"/>
    <w:rsid w:val="00717FD8"/>
    <w:rsid w:val="007303FB"/>
    <w:rsid w:val="007335AE"/>
    <w:rsid w:val="007471FC"/>
    <w:rsid w:val="007577D2"/>
    <w:rsid w:val="00793654"/>
    <w:rsid w:val="007A0B97"/>
    <w:rsid w:val="007A4F46"/>
    <w:rsid w:val="007A6B2E"/>
    <w:rsid w:val="007B7463"/>
    <w:rsid w:val="007D1814"/>
    <w:rsid w:val="007D2F7E"/>
    <w:rsid w:val="007D3F5A"/>
    <w:rsid w:val="007F406F"/>
    <w:rsid w:val="007F57A0"/>
    <w:rsid w:val="00810912"/>
    <w:rsid w:val="00811B51"/>
    <w:rsid w:val="0081261C"/>
    <w:rsid w:val="00823246"/>
    <w:rsid w:val="00827706"/>
    <w:rsid w:val="00840F3E"/>
    <w:rsid w:val="0084209F"/>
    <w:rsid w:val="008536C7"/>
    <w:rsid w:val="00863F7D"/>
    <w:rsid w:val="00866933"/>
    <w:rsid w:val="00890A44"/>
    <w:rsid w:val="00892B95"/>
    <w:rsid w:val="008941E9"/>
    <w:rsid w:val="00895DB3"/>
    <w:rsid w:val="008A04D9"/>
    <w:rsid w:val="008B47D6"/>
    <w:rsid w:val="008C2D9B"/>
    <w:rsid w:val="008C2E02"/>
    <w:rsid w:val="008E083D"/>
    <w:rsid w:val="008E23CC"/>
    <w:rsid w:val="008F2DC5"/>
    <w:rsid w:val="00906799"/>
    <w:rsid w:val="00921CA0"/>
    <w:rsid w:val="00926E9D"/>
    <w:rsid w:val="00934B43"/>
    <w:rsid w:val="009423BA"/>
    <w:rsid w:val="00945E83"/>
    <w:rsid w:val="009502B4"/>
    <w:rsid w:val="00960512"/>
    <w:rsid w:val="009739EA"/>
    <w:rsid w:val="00975F21"/>
    <w:rsid w:val="009A349F"/>
    <w:rsid w:val="009A4F54"/>
    <w:rsid w:val="009B4E0C"/>
    <w:rsid w:val="009B653A"/>
    <w:rsid w:val="009B7974"/>
    <w:rsid w:val="009C6CB4"/>
    <w:rsid w:val="009D2DCE"/>
    <w:rsid w:val="009F4281"/>
    <w:rsid w:val="009F7D8E"/>
    <w:rsid w:val="00A072CD"/>
    <w:rsid w:val="00A33E7C"/>
    <w:rsid w:val="00A4499F"/>
    <w:rsid w:val="00A554B0"/>
    <w:rsid w:val="00A57998"/>
    <w:rsid w:val="00A7271D"/>
    <w:rsid w:val="00AD0E1E"/>
    <w:rsid w:val="00AD5113"/>
    <w:rsid w:val="00AF06A1"/>
    <w:rsid w:val="00B02577"/>
    <w:rsid w:val="00B032A1"/>
    <w:rsid w:val="00B0333E"/>
    <w:rsid w:val="00B03A63"/>
    <w:rsid w:val="00B05B39"/>
    <w:rsid w:val="00B1317F"/>
    <w:rsid w:val="00B20DE7"/>
    <w:rsid w:val="00B2533F"/>
    <w:rsid w:val="00B34909"/>
    <w:rsid w:val="00B37F1A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29EE"/>
    <w:rsid w:val="00BF55F4"/>
    <w:rsid w:val="00BF5A51"/>
    <w:rsid w:val="00C010E5"/>
    <w:rsid w:val="00C11169"/>
    <w:rsid w:val="00C30213"/>
    <w:rsid w:val="00C33A7B"/>
    <w:rsid w:val="00C42394"/>
    <w:rsid w:val="00C44112"/>
    <w:rsid w:val="00C472FF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D0925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423"/>
    <w:rsid w:val="00D74B4F"/>
    <w:rsid w:val="00D96F64"/>
    <w:rsid w:val="00DB1B59"/>
    <w:rsid w:val="00DB5C93"/>
    <w:rsid w:val="00DB6AA2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25C95"/>
    <w:rsid w:val="00E37797"/>
    <w:rsid w:val="00E40219"/>
    <w:rsid w:val="00E51EC6"/>
    <w:rsid w:val="00E62B90"/>
    <w:rsid w:val="00E723C6"/>
    <w:rsid w:val="00E80C9F"/>
    <w:rsid w:val="00EA527B"/>
    <w:rsid w:val="00EB19AF"/>
    <w:rsid w:val="00EB46F9"/>
    <w:rsid w:val="00EC1AB3"/>
    <w:rsid w:val="00EC6995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62E41"/>
    <w:rsid w:val="00F6420A"/>
    <w:rsid w:val="00F65FEC"/>
    <w:rsid w:val="00F82F84"/>
    <w:rsid w:val="00F94FD0"/>
    <w:rsid w:val="00FA1EB7"/>
    <w:rsid w:val="00FC6128"/>
    <w:rsid w:val="00FD191A"/>
    <w:rsid w:val="00FD6D70"/>
    <w:rsid w:val="00FE137E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t.moura@mail.cej.mj.pt\Desktop\Template%20programa%20AFC_%201pagina_26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E888E8D19C454D8EEB43A5CC121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F30F2-CA33-4FD2-88AB-9D13A40D634E}"/>
      </w:docPartPr>
      <w:docPartBody>
        <w:p w:rsidR="0069605E" w:rsidRDefault="0069605E" w:rsidP="0069605E">
          <w:pPr>
            <w:pStyle w:val="ABE888E8D19C454D8EEB43A5CC12163E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F8E89AABAE2C49F4BC821D97C3AF6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18930-1082-481C-BBD6-F21D133AA8DE}"/>
      </w:docPartPr>
      <w:docPartBody>
        <w:p w:rsidR="0069605E" w:rsidRDefault="0069605E" w:rsidP="0069605E">
          <w:pPr>
            <w:pStyle w:val="F8E89AABAE2C49F4BC821D97C3AF62BC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162AD2E0B1B2453D90C7F968B6776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043149-2335-4769-9558-9BF4F501DF13}"/>
      </w:docPartPr>
      <w:docPartBody>
        <w:p w:rsidR="0069605E" w:rsidRDefault="0069605E" w:rsidP="0069605E">
          <w:pPr>
            <w:pStyle w:val="162AD2E0B1B2453D90C7F968B677689A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75FB2976E5EE492E96DACEABC7E22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505E45-2BB1-41CF-B33A-645D0D249050}"/>
      </w:docPartPr>
      <w:docPartBody>
        <w:p w:rsidR="0069605E" w:rsidRDefault="0069605E" w:rsidP="0069605E">
          <w:pPr>
            <w:pStyle w:val="75FB2976E5EE492E96DACEABC7E22A13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A35E006AC3D64158BFD47DE292A6E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7B0885-249F-42BB-BD05-5D52995B6D7D}"/>
      </w:docPartPr>
      <w:docPartBody>
        <w:p w:rsidR="0069605E" w:rsidRDefault="0069605E" w:rsidP="0069605E">
          <w:pPr>
            <w:pStyle w:val="A35E006AC3D64158BFD47DE292A6EC1C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12A230A39AE241B190DD315D85B11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BE9BB2-DF4E-41C3-8616-7F0DCB6C0C20}"/>
      </w:docPartPr>
      <w:docPartBody>
        <w:p w:rsidR="0069605E" w:rsidRDefault="0069605E" w:rsidP="0069605E">
          <w:pPr>
            <w:pStyle w:val="12A230A39AE241B190DD315D85B11F84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8E01A8E66B3C4E289C8724268D2A2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225882-9CA7-421D-A4F7-0688DE3C62E8}"/>
      </w:docPartPr>
      <w:docPartBody>
        <w:p w:rsidR="0069605E" w:rsidRDefault="0069605E" w:rsidP="0069605E">
          <w:pPr>
            <w:pStyle w:val="8E01A8E66B3C4E289C8724268D2A252A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718E181E0B834841A9B06A945632E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BE7E-AF26-4946-AD02-20D1035B14F3}"/>
      </w:docPartPr>
      <w:docPartBody>
        <w:p w:rsidR="0069605E" w:rsidRDefault="0069605E" w:rsidP="0069605E">
          <w:pPr>
            <w:pStyle w:val="718E181E0B834841A9B06A945632EAA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ED38DE30C244491FB6FA023FF61E5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3CA5C-5037-49F6-967E-CF7436A35330}"/>
      </w:docPartPr>
      <w:docPartBody>
        <w:p w:rsidR="0069605E" w:rsidRDefault="0069605E" w:rsidP="0069605E">
          <w:pPr>
            <w:pStyle w:val="ED38DE30C244491FB6FA023FF61E508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091A2FC6289A40EA86174D10D428E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5F822-4282-429C-B7E2-AFDE5A904A4C}"/>
      </w:docPartPr>
      <w:docPartBody>
        <w:p w:rsidR="0069605E" w:rsidRDefault="0069605E" w:rsidP="0069605E">
          <w:pPr>
            <w:pStyle w:val="091A2FC6289A40EA86174D10D428EE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BECA4596BE44C2A8983A2AA8FC69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57B25-E06B-4E47-B056-03A20667DB42}"/>
      </w:docPartPr>
      <w:docPartBody>
        <w:p w:rsidR="0069605E" w:rsidRDefault="0069605E" w:rsidP="0069605E">
          <w:pPr>
            <w:pStyle w:val="BBECA4596BE44C2A8983A2AA8FC6976C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0D6A9C3D85E48DA81CE59345CC5E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69987-DB64-413D-90FF-310E214AA5A7}"/>
      </w:docPartPr>
      <w:docPartBody>
        <w:p w:rsidR="0069605E" w:rsidRDefault="0069605E" w:rsidP="0069605E">
          <w:pPr>
            <w:pStyle w:val="20D6A9C3D85E48DA81CE59345CC5E53C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9F2768E909643A2A0E29ACA282FF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438CFD-7678-4E26-915A-54C31E8EB42B}"/>
      </w:docPartPr>
      <w:docPartBody>
        <w:p w:rsidR="0069605E" w:rsidRDefault="0069605E" w:rsidP="0069605E">
          <w:pPr>
            <w:pStyle w:val="A9F2768E909643A2A0E29ACA282FF97A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5E"/>
    <w:rsid w:val="0069605E"/>
    <w:rsid w:val="008E0E4C"/>
    <w:rsid w:val="00E0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0E4C"/>
    <w:rPr>
      <w:color w:val="808080"/>
    </w:rPr>
  </w:style>
  <w:style w:type="paragraph" w:customStyle="1" w:styleId="E3EF6DE621944F888E37ABF6C20A90D3">
    <w:name w:val="E3EF6DE621944F888E37ABF6C20A90D3"/>
    <w:rsid w:val="0069605E"/>
  </w:style>
  <w:style w:type="paragraph" w:customStyle="1" w:styleId="6577C9C182324B13AE782871E2BDE4C8">
    <w:name w:val="6577C9C182324B13AE782871E2BDE4C8"/>
    <w:rsid w:val="0069605E"/>
  </w:style>
  <w:style w:type="paragraph" w:customStyle="1" w:styleId="CECD1EB5F1204F35B2768AB3A8E6790E">
    <w:name w:val="CECD1EB5F1204F35B2768AB3A8E6790E"/>
    <w:rsid w:val="0069605E"/>
  </w:style>
  <w:style w:type="paragraph" w:customStyle="1" w:styleId="14B6BEAB94DA467B9D589D95706DE9E0">
    <w:name w:val="14B6BEAB94DA467B9D589D95706DE9E0"/>
    <w:rsid w:val="0069605E"/>
  </w:style>
  <w:style w:type="paragraph" w:customStyle="1" w:styleId="8A150788BD444EE88E058FFA2BED6448">
    <w:name w:val="8A150788BD444EE88E058FFA2BED6448"/>
    <w:rsid w:val="0069605E"/>
  </w:style>
  <w:style w:type="paragraph" w:customStyle="1" w:styleId="0574101D5AA74E428F1A742DA0FA48C7">
    <w:name w:val="0574101D5AA74E428F1A742DA0FA48C7"/>
    <w:rsid w:val="0069605E"/>
  </w:style>
  <w:style w:type="paragraph" w:customStyle="1" w:styleId="6483586461A64CEFA7FC6E56EE96E0B8">
    <w:name w:val="6483586461A64CEFA7FC6E56EE96E0B8"/>
    <w:rsid w:val="0069605E"/>
  </w:style>
  <w:style w:type="paragraph" w:customStyle="1" w:styleId="D40E59140310415D864D2C47592D4DE1">
    <w:name w:val="D40E59140310415D864D2C47592D4DE1"/>
    <w:rsid w:val="0069605E"/>
  </w:style>
  <w:style w:type="paragraph" w:customStyle="1" w:styleId="BCB056A930B04883B3056652CFB1CA6D">
    <w:name w:val="BCB056A930B04883B3056652CFB1CA6D"/>
    <w:rsid w:val="0069605E"/>
  </w:style>
  <w:style w:type="paragraph" w:customStyle="1" w:styleId="37B0EB4D681A4572B6F1A726057DB4C7">
    <w:name w:val="37B0EB4D681A4572B6F1A726057DB4C7"/>
    <w:rsid w:val="0069605E"/>
  </w:style>
  <w:style w:type="paragraph" w:customStyle="1" w:styleId="2177B8538FB94D26AF7089ECBB8224E3">
    <w:name w:val="2177B8538FB94D26AF7089ECBB8224E3"/>
    <w:rsid w:val="0069605E"/>
  </w:style>
  <w:style w:type="paragraph" w:customStyle="1" w:styleId="8F726AFE14404242A295367F0B3A1856">
    <w:name w:val="8F726AFE14404242A295367F0B3A1856"/>
    <w:rsid w:val="0069605E"/>
  </w:style>
  <w:style w:type="paragraph" w:customStyle="1" w:styleId="E16F8B3064F04AA3A494B6AE1E75669E">
    <w:name w:val="E16F8B3064F04AA3A494B6AE1E75669E"/>
    <w:rsid w:val="0069605E"/>
  </w:style>
  <w:style w:type="paragraph" w:customStyle="1" w:styleId="E811D49789C345EEA5257DBFB111045E">
    <w:name w:val="E811D49789C345EEA5257DBFB111045E"/>
    <w:rsid w:val="0069605E"/>
  </w:style>
  <w:style w:type="paragraph" w:customStyle="1" w:styleId="ABE888E8D19C454D8EEB43A5CC12163E">
    <w:name w:val="ABE888E8D19C454D8EEB43A5CC12163E"/>
    <w:rsid w:val="0069605E"/>
  </w:style>
  <w:style w:type="paragraph" w:customStyle="1" w:styleId="F8E89AABAE2C49F4BC821D97C3AF62BC">
    <w:name w:val="F8E89AABAE2C49F4BC821D97C3AF62BC"/>
    <w:rsid w:val="0069605E"/>
  </w:style>
  <w:style w:type="paragraph" w:customStyle="1" w:styleId="162AD2E0B1B2453D90C7F968B677689A">
    <w:name w:val="162AD2E0B1B2453D90C7F968B677689A"/>
    <w:rsid w:val="0069605E"/>
  </w:style>
  <w:style w:type="paragraph" w:customStyle="1" w:styleId="75FB2976E5EE492E96DACEABC7E22A13">
    <w:name w:val="75FB2976E5EE492E96DACEABC7E22A13"/>
    <w:rsid w:val="0069605E"/>
  </w:style>
  <w:style w:type="paragraph" w:customStyle="1" w:styleId="A35E006AC3D64158BFD47DE292A6EC1C">
    <w:name w:val="A35E006AC3D64158BFD47DE292A6EC1C"/>
    <w:rsid w:val="0069605E"/>
  </w:style>
  <w:style w:type="paragraph" w:customStyle="1" w:styleId="12A230A39AE241B190DD315D85B11F84">
    <w:name w:val="12A230A39AE241B190DD315D85B11F84"/>
    <w:rsid w:val="0069605E"/>
  </w:style>
  <w:style w:type="paragraph" w:customStyle="1" w:styleId="8E01A8E66B3C4E289C8724268D2A252A">
    <w:name w:val="8E01A8E66B3C4E289C8724268D2A252A"/>
    <w:rsid w:val="0069605E"/>
  </w:style>
  <w:style w:type="paragraph" w:customStyle="1" w:styleId="718E181E0B834841A9B06A945632EAA8">
    <w:name w:val="718E181E0B834841A9B06A945632EAA8"/>
    <w:rsid w:val="0069605E"/>
  </w:style>
  <w:style w:type="paragraph" w:customStyle="1" w:styleId="ED38DE30C244491FB6FA023FF61E5081">
    <w:name w:val="ED38DE30C244491FB6FA023FF61E5081"/>
    <w:rsid w:val="0069605E"/>
  </w:style>
  <w:style w:type="paragraph" w:customStyle="1" w:styleId="091A2FC6289A40EA86174D10D428EEE1">
    <w:name w:val="091A2FC6289A40EA86174D10D428EEE1"/>
    <w:rsid w:val="0069605E"/>
  </w:style>
  <w:style w:type="paragraph" w:customStyle="1" w:styleId="BBECA4596BE44C2A8983A2AA8FC6976C">
    <w:name w:val="BBECA4596BE44C2A8983A2AA8FC6976C"/>
    <w:rsid w:val="0069605E"/>
  </w:style>
  <w:style w:type="paragraph" w:customStyle="1" w:styleId="20D6A9C3D85E48DA81CE59345CC5E53C">
    <w:name w:val="20D6A9C3D85E48DA81CE59345CC5E53C"/>
    <w:rsid w:val="0069605E"/>
  </w:style>
  <w:style w:type="paragraph" w:customStyle="1" w:styleId="A9F2768E909643A2A0E29ACA282FF97A">
    <w:name w:val="A9F2768E909643A2A0E29ACA282FF97A"/>
    <w:rsid w:val="006960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0E4C"/>
    <w:rPr>
      <w:color w:val="808080"/>
    </w:rPr>
  </w:style>
  <w:style w:type="paragraph" w:customStyle="1" w:styleId="E3EF6DE621944F888E37ABF6C20A90D3">
    <w:name w:val="E3EF6DE621944F888E37ABF6C20A90D3"/>
    <w:rsid w:val="0069605E"/>
  </w:style>
  <w:style w:type="paragraph" w:customStyle="1" w:styleId="6577C9C182324B13AE782871E2BDE4C8">
    <w:name w:val="6577C9C182324B13AE782871E2BDE4C8"/>
    <w:rsid w:val="0069605E"/>
  </w:style>
  <w:style w:type="paragraph" w:customStyle="1" w:styleId="CECD1EB5F1204F35B2768AB3A8E6790E">
    <w:name w:val="CECD1EB5F1204F35B2768AB3A8E6790E"/>
    <w:rsid w:val="0069605E"/>
  </w:style>
  <w:style w:type="paragraph" w:customStyle="1" w:styleId="14B6BEAB94DA467B9D589D95706DE9E0">
    <w:name w:val="14B6BEAB94DA467B9D589D95706DE9E0"/>
    <w:rsid w:val="0069605E"/>
  </w:style>
  <w:style w:type="paragraph" w:customStyle="1" w:styleId="8A150788BD444EE88E058FFA2BED6448">
    <w:name w:val="8A150788BD444EE88E058FFA2BED6448"/>
    <w:rsid w:val="0069605E"/>
  </w:style>
  <w:style w:type="paragraph" w:customStyle="1" w:styleId="0574101D5AA74E428F1A742DA0FA48C7">
    <w:name w:val="0574101D5AA74E428F1A742DA0FA48C7"/>
    <w:rsid w:val="0069605E"/>
  </w:style>
  <w:style w:type="paragraph" w:customStyle="1" w:styleId="6483586461A64CEFA7FC6E56EE96E0B8">
    <w:name w:val="6483586461A64CEFA7FC6E56EE96E0B8"/>
    <w:rsid w:val="0069605E"/>
  </w:style>
  <w:style w:type="paragraph" w:customStyle="1" w:styleId="D40E59140310415D864D2C47592D4DE1">
    <w:name w:val="D40E59140310415D864D2C47592D4DE1"/>
    <w:rsid w:val="0069605E"/>
  </w:style>
  <w:style w:type="paragraph" w:customStyle="1" w:styleId="BCB056A930B04883B3056652CFB1CA6D">
    <w:name w:val="BCB056A930B04883B3056652CFB1CA6D"/>
    <w:rsid w:val="0069605E"/>
  </w:style>
  <w:style w:type="paragraph" w:customStyle="1" w:styleId="37B0EB4D681A4572B6F1A726057DB4C7">
    <w:name w:val="37B0EB4D681A4572B6F1A726057DB4C7"/>
    <w:rsid w:val="0069605E"/>
  </w:style>
  <w:style w:type="paragraph" w:customStyle="1" w:styleId="2177B8538FB94D26AF7089ECBB8224E3">
    <w:name w:val="2177B8538FB94D26AF7089ECBB8224E3"/>
    <w:rsid w:val="0069605E"/>
  </w:style>
  <w:style w:type="paragraph" w:customStyle="1" w:styleId="8F726AFE14404242A295367F0B3A1856">
    <w:name w:val="8F726AFE14404242A295367F0B3A1856"/>
    <w:rsid w:val="0069605E"/>
  </w:style>
  <w:style w:type="paragraph" w:customStyle="1" w:styleId="E16F8B3064F04AA3A494B6AE1E75669E">
    <w:name w:val="E16F8B3064F04AA3A494B6AE1E75669E"/>
    <w:rsid w:val="0069605E"/>
  </w:style>
  <w:style w:type="paragraph" w:customStyle="1" w:styleId="E811D49789C345EEA5257DBFB111045E">
    <w:name w:val="E811D49789C345EEA5257DBFB111045E"/>
    <w:rsid w:val="0069605E"/>
  </w:style>
  <w:style w:type="paragraph" w:customStyle="1" w:styleId="ABE888E8D19C454D8EEB43A5CC12163E">
    <w:name w:val="ABE888E8D19C454D8EEB43A5CC12163E"/>
    <w:rsid w:val="0069605E"/>
  </w:style>
  <w:style w:type="paragraph" w:customStyle="1" w:styleId="F8E89AABAE2C49F4BC821D97C3AF62BC">
    <w:name w:val="F8E89AABAE2C49F4BC821D97C3AF62BC"/>
    <w:rsid w:val="0069605E"/>
  </w:style>
  <w:style w:type="paragraph" w:customStyle="1" w:styleId="162AD2E0B1B2453D90C7F968B677689A">
    <w:name w:val="162AD2E0B1B2453D90C7F968B677689A"/>
    <w:rsid w:val="0069605E"/>
  </w:style>
  <w:style w:type="paragraph" w:customStyle="1" w:styleId="75FB2976E5EE492E96DACEABC7E22A13">
    <w:name w:val="75FB2976E5EE492E96DACEABC7E22A13"/>
    <w:rsid w:val="0069605E"/>
  </w:style>
  <w:style w:type="paragraph" w:customStyle="1" w:styleId="A35E006AC3D64158BFD47DE292A6EC1C">
    <w:name w:val="A35E006AC3D64158BFD47DE292A6EC1C"/>
    <w:rsid w:val="0069605E"/>
  </w:style>
  <w:style w:type="paragraph" w:customStyle="1" w:styleId="12A230A39AE241B190DD315D85B11F84">
    <w:name w:val="12A230A39AE241B190DD315D85B11F84"/>
    <w:rsid w:val="0069605E"/>
  </w:style>
  <w:style w:type="paragraph" w:customStyle="1" w:styleId="8E01A8E66B3C4E289C8724268D2A252A">
    <w:name w:val="8E01A8E66B3C4E289C8724268D2A252A"/>
    <w:rsid w:val="0069605E"/>
  </w:style>
  <w:style w:type="paragraph" w:customStyle="1" w:styleId="718E181E0B834841A9B06A945632EAA8">
    <w:name w:val="718E181E0B834841A9B06A945632EAA8"/>
    <w:rsid w:val="0069605E"/>
  </w:style>
  <w:style w:type="paragraph" w:customStyle="1" w:styleId="ED38DE30C244491FB6FA023FF61E5081">
    <w:name w:val="ED38DE30C244491FB6FA023FF61E5081"/>
    <w:rsid w:val="0069605E"/>
  </w:style>
  <w:style w:type="paragraph" w:customStyle="1" w:styleId="091A2FC6289A40EA86174D10D428EEE1">
    <w:name w:val="091A2FC6289A40EA86174D10D428EEE1"/>
    <w:rsid w:val="0069605E"/>
  </w:style>
  <w:style w:type="paragraph" w:customStyle="1" w:styleId="BBECA4596BE44C2A8983A2AA8FC6976C">
    <w:name w:val="BBECA4596BE44C2A8983A2AA8FC6976C"/>
    <w:rsid w:val="0069605E"/>
  </w:style>
  <w:style w:type="paragraph" w:customStyle="1" w:styleId="20D6A9C3D85E48DA81CE59345CC5E53C">
    <w:name w:val="20D6A9C3D85E48DA81CE59345CC5E53C"/>
    <w:rsid w:val="0069605E"/>
  </w:style>
  <w:style w:type="paragraph" w:customStyle="1" w:styleId="A9F2768E909643A2A0E29ACA282FF97A">
    <w:name w:val="A9F2768E909643A2A0E29ACA282FF97A"/>
    <w:rsid w:val="00696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1C2BF-4465-45C1-B2C4-663929BA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programa AFC_ 1pagina_2609</Template>
  <TotalTime>4</TotalTime>
  <Pages>1</Pages>
  <Words>145</Words>
  <Characters>919</Characters>
  <Application>Microsoft Office Word</Application>
  <DocSecurity>0</DocSecurity>
  <Lines>76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maria.t.moura_ej</dc:creator>
  <cp:lastModifiedBy>ana.f.cacapo_ej</cp:lastModifiedBy>
  <cp:revision>5</cp:revision>
  <cp:lastPrinted>2018-04-05T08:55:00Z</cp:lastPrinted>
  <dcterms:created xsi:type="dcterms:W3CDTF">2018-04-06T15:29:00Z</dcterms:created>
  <dcterms:modified xsi:type="dcterms:W3CDTF">2018-04-06T16:53:00Z</dcterms:modified>
</cp:coreProperties>
</file>